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4B4" w:rsidRPr="00061FCE" w:rsidRDefault="003034B4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Pr="001A4F2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свердлова_герб" style="width:45pt;height:62.25pt;visibility:visible">
            <v:imagedata r:id="rId7" o:title=""/>
          </v:shape>
        </w:pict>
      </w:r>
    </w:p>
    <w:p w:rsidR="003034B4" w:rsidRPr="00061FCE" w:rsidRDefault="003034B4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Муниципальное образование</w:t>
      </w:r>
    </w:p>
    <w:p w:rsidR="003034B4" w:rsidRPr="00061FCE" w:rsidRDefault="003034B4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Свердловское городское поселение</w:t>
      </w:r>
    </w:p>
    <w:p w:rsidR="003034B4" w:rsidRPr="00061FCE" w:rsidRDefault="003034B4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Всеволожского муниципального района</w:t>
      </w:r>
    </w:p>
    <w:p w:rsidR="003034B4" w:rsidRPr="00061FCE" w:rsidRDefault="003034B4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Ленинградской области</w:t>
      </w:r>
    </w:p>
    <w:p w:rsidR="003034B4" w:rsidRPr="00061FCE" w:rsidRDefault="003034B4" w:rsidP="00D85AC7">
      <w:pPr>
        <w:jc w:val="center"/>
        <w:rPr>
          <w:sz w:val="28"/>
          <w:szCs w:val="28"/>
        </w:rPr>
      </w:pPr>
    </w:p>
    <w:p w:rsidR="003034B4" w:rsidRPr="00061FCE" w:rsidRDefault="003034B4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АДМИНИСТРАЦИЯ</w:t>
      </w:r>
    </w:p>
    <w:p w:rsidR="003034B4" w:rsidRPr="00061FCE" w:rsidRDefault="003034B4" w:rsidP="00D85AC7">
      <w:pPr>
        <w:jc w:val="center"/>
        <w:rPr>
          <w:sz w:val="28"/>
          <w:szCs w:val="28"/>
        </w:rPr>
      </w:pPr>
    </w:p>
    <w:p w:rsidR="003034B4" w:rsidRPr="00061FCE" w:rsidRDefault="003034B4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:rsidR="003034B4" w:rsidRPr="00061FCE" w:rsidRDefault="003034B4" w:rsidP="00D85AC7">
      <w:pPr>
        <w:rPr>
          <w:b/>
          <w:sz w:val="28"/>
          <w:szCs w:val="28"/>
        </w:rPr>
      </w:pPr>
    </w:p>
    <w:p w:rsidR="003034B4" w:rsidRPr="00061FCE" w:rsidRDefault="003034B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«25» 07 </w:t>
      </w:r>
      <w:r w:rsidRPr="00061FCE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061FC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№ 416</w:t>
      </w:r>
    </w:p>
    <w:p w:rsidR="003034B4" w:rsidRPr="00061FCE" w:rsidRDefault="003034B4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г.п.им. Свердлова</w:t>
      </w:r>
    </w:p>
    <w:p w:rsidR="003034B4" w:rsidRPr="00061FCE" w:rsidRDefault="003034B4" w:rsidP="0056041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20"/>
      </w:tblGrid>
      <w:tr w:rsidR="003034B4" w:rsidRPr="00061FCE" w:rsidTr="002724E7">
        <w:trPr>
          <w:trHeight w:val="771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:rsidR="003034B4" w:rsidRPr="002724E7" w:rsidRDefault="003034B4" w:rsidP="002724E7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 отчета об исполнении бюджета муниципального образования «Свердловское городское поселение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за 1 </w:t>
            </w:r>
            <w:r>
              <w:rPr>
                <w:b w:val="0"/>
                <w:bCs w:val="0"/>
                <w:sz w:val="28"/>
                <w:szCs w:val="28"/>
              </w:rPr>
              <w:t>полугодие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2016 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:rsidR="003034B4" w:rsidRPr="00061FCE" w:rsidRDefault="003034B4" w:rsidP="003E5E7A">
      <w:pPr>
        <w:pStyle w:val="BodyText2"/>
        <w:ind w:firstLine="709"/>
        <w:rPr>
          <w:b w:val="0"/>
          <w:sz w:val="28"/>
          <w:szCs w:val="28"/>
        </w:rPr>
      </w:pP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пунктом 5 статьи 264.2 Бюджетного кодекса Российской Федерации, Уставом муниципального образования «Свердловское городское поселение» Всеволожского муниципального района Ленинградской области, Положением «О бюджетном процессе в муниципальном образовании «Свердловское городское поселение» Всеволожского муниципального района Ленинградской области», утвержденным решением совета депутатов МО «Свердловское городское поселение» от </w:t>
      </w:r>
      <w:r>
        <w:rPr>
          <w:b w:val="0"/>
          <w:sz w:val="28"/>
          <w:szCs w:val="28"/>
        </w:rPr>
        <w:t xml:space="preserve">18 декабря 2009 </w:t>
      </w:r>
      <w:r w:rsidRPr="00394681">
        <w:rPr>
          <w:b w:val="0"/>
          <w:sz w:val="28"/>
          <w:szCs w:val="28"/>
        </w:rPr>
        <w:t>№ 09</w:t>
      </w:r>
      <w:r>
        <w:rPr>
          <w:b w:val="0"/>
          <w:sz w:val="28"/>
          <w:szCs w:val="28"/>
        </w:rPr>
        <w:t>,</w:t>
      </w:r>
      <w:r w:rsidRPr="00394681">
        <w:rPr>
          <w:b w:val="0"/>
          <w:sz w:val="28"/>
          <w:szCs w:val="28"/>
        </w:rPr>
        <w:t xml:space="preserve"> 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 xml:space="preserve">1. Утвердить отчет об исполнении бюджета муниципального </w:t>
      </w:r>
      <w:r w:rsidRPr="00CD63A6">
        <w:rPr>
          <w:b w:val="0"/>
          <w:sz w:val="28"/>
          <w:szCs w:val="28"/>
        </w:rPr>
        <w:t>образования 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Всеволожского муниципального района Ленинградской области за </w:t>
      </w:r>
      <w:r>
        <w:rPr>
          <w:b w:val="0"/>
          <w:sz w:val="28"/>
          <w:szCs w:val="28"/>
        </w:rPr>
        <w:t>1 полугодие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года: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1.1. по доходам (приложение № 1);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1.2. по расходам (приложение № 2);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1.3. по источникам финансирования дефицита бюджета (приложение № 3).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7D0CC5">
        <w:rPr>
          <w:b w:val="0"/>
          <w:sz w:val="28"/>
          <w:szCs w:val="28"/>
        </w:rPr>
        <w:t xml:space="preserve">2. Утвердить отчет по финансированию муниципальных программ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 xml:space="preserve">за 1 </w:t>
      </w:r>
      <w:r>
        <w:rPr>
          <w:b w:val="0"/>
          <w:sz w:val="28"/>
          <w:szCs w:val="28"/>
        </w:rPr>
        <w:t>полугодие</w:t>
      </w:r>
      <w:r w:rsidRPr="007D0CC5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7D0CC5">
        <w:rPr>
          <w:b w:val="0"/>
          <w:sz w:val="28"/>
          <w:szCs w:val="28"/>
        </w:rPr>
        <w:t xml:space="preserve"> года (приложение № 4).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D32A2">
        <w:rPr>
          <w:b w:val="0"/>
          <w:sz w:val="28"/>
          <w:szCs w:val="28"/>
        </w:rPr>
        <w:t xml:space="preserve">. Утвердить отчет о расходовании средств резервного фонда администрации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>
        <w:rPr>
          <w:b w:val="0"/>
          <w:sz w:val="28"/>
          <w:szCs w:val="28"/>
        </w:rPr>
        <w:t>1 полугодие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5</w:t>
      </w:r>
      <w:r w:rsidRPr="00ED32A2">
        <w:rPr>
          <w:b w:val="0"/>
          <w:sz w:val="28"/>
          <w:szCs w:val="28"/>
        </w:rPr>
        <w:t>).</w:t>
      </w:r>
    </w:p>
    <w:p w:rsidR="003034B4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</w:t>
      </w:r>
      <w:r w:rsidRPr="00ED32A2">
        <w:rPr>
          <w:b w:val="0"/>
          <w:sz w:val="28"/>
          <w:szCs w:val="28"/>
        </w:rPr>
        <w:t xml:space="preserve">Принять к сведению информацию о численности и оплате труда муниципальных служащих органов местного самоуправления и работников муниципальных учреждений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>
        <w:rPr>
          <w:b w:val="0"/>
          <w:sz w:val="28"/>
          <w:szCs w:val="28"/>
        </w:rPr>
        <w:t>1 полугодие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>).</w:t>
      </w:r>
    </w:p>
    <w:p w:rsidR="003034B4" w:rsidRPr="0039721D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3355EA">
        <w:rPr>
          <w:b w:val="0"/>
          <w:sz w:val="28"/>
          <w:szCs w:val="28"/>
        </w:rPr>
        <w:t xml:space="preserve">. Направить отчет об исполнении местного бюджета в совет депутатов МО </w:t>
      </w:r>
      <w:r w:rsidRPr="00CD63A6">
        <w:rPr>
          <w:b w:val="0"/>
          <w:sz w:val="28"/>
          <w:szCs w:val="28"/>
        </w:rPr>
        <w:t>«</w:t>
      </w:r>
      <w:r w:rsidRPr="0039721D">
        <w:rPr>
          <w:b w:val="0"/>
          <w:sz w:val="28"/>
          <w:szCs w:val="28"/>
        </w:rPr>
        <w:t>Свердловское городское поселение».</w:t>
      </w:r>
    </w:p>
    <w:p w:rsidR="003034B4" w:rsidRPr="0039721D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6. Настоящее постановление подлежит официальному опубликованию в газете «Всеволожские вести» приложение «Невский берег» и на официальном сайте муниципального образования в сети Интернет.</w:t>
      </w:r>
    </w:p>
    <w:p w:rsidR="003034B4" w:rsidRPr="0039721D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7. Настоящее постановление вступает в силу со дня его официального опубликования.</w:t>
      </w:r>
    </w:p>
    <w:p w:rsidR="003034B4" w:rsidRPr="0039721D" w:rsidRDefault="003034B4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 xml:space="preserve">8. Контроль за исполнением  настоящего постановления возложить на заместителя главы администрации по экономическим вопросам. </w:t>
      </w:r>
    </w:p>
    <w:p w:rsidR="003034B4" w:rsidRPr="00061FCE" w:rsidRDefault="003034B4" w:rsidP="00D85AC7">
      <w:pPr>
        <w:jc w:val="both"/>
        <w:rPr>
          <w:sz w:val="28"/>
          <w:szCs w:val="28"/>
        </w:rPr>
      </w:pPr>
    </w:p>
    <w:p w:rsidR="003034B4" w:rsidRDefault="003034B4" w:rsidP="002446AB">
      <w:pPr>
        <w:ind w:firstLine="708"/>
        <w:jc w:val="both"/>
        <w:rPr>
          <w:sz w:val="28"/>
          <w:szCs w:val="28"/>
        </w:rPr>
      </w:pPr>
    </w:p>
    <w:p w:rsidR="003034B4" w:rsidRDefault="003034B4" w:rsidP="002446AB">
      <w:pPr>
        <w:ind w:firstLine="708"/>
        <w:jc w:val="both"/>
        <w:rPr>
          <w:sz w:val="28"/>
          <w:szCs w:val="28"/>
        </w:rPr>
      </w:pPr>
    </w:p>
    <w:p w:rsidR="003034B4" w:rsidRDefault="003034B4" w:rsidP="002446AB">
      <w:pPr>
        <w:ind w:firstLine="708"/>
        <w:jc w:val="both"/>
        <w:rPr>
          <w:sz w:val="28"/>
          <w:szCs w:val="28"/>
        </w:rPr>
      </w:pPr>
    </w:p>
    <w:p w:rsidR="003034B4" w:rsidRPr="00061FCE" w:rsidRDefault="003034B4" w:rsidP="002446AB">
      <w:pPr>
        <w:ind w:firstLine="708"/>
        <w:jc w:val="both"/>
        <w:rPr>
          <w:sz w:val="28"/>
          <w:szCs w:val="28"/>
        </w:rPr>
      </w:pPr>
      <w:r w:rsidRPr="00061FCE">
        <w:rPr>
          <w:sz w:val="28"/>
          <w:szCs w:val="28"/>
        </w:rPr>
        <w:t xml:space="preserve">Глава администрации                                                  </w:t>
      </w:r>
      <w:r>
        <w:rPr>
          <w:sz w:val="28"/>
          <w:szCs w:val="28"/>
        </w:rPr>
        <w:t xml:space="preserve">              И.В. Купина</w:t>
      </w: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10247" w:type="dxa"/>
        <w:tblInd w:w="-252" w:type="dxa"/>
        <w:tblLook w:val="0000"/>
      </w:tblPr>
      <w:tblGrid>
        <w:gridCol w:w="2316"/>
        <w:gridCol w:w="4341"/>
        <w:gridCol w:w="399"/>
        <w:gridCol w:w="895"/>
        <w:gridCol w:w="1261"/>
        <w:gridCol w:w="1035"/>
      </w:tblGrid>
      <w:tr w:rsidR="003034B4" w:rsidTr="009125A4">
        <w:trPr>
          <w:trHeight w:val="1002"/>
        </w:trPr>
        <w:tc>
          <w:tcPr>
            <w:tcW w:w="102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  <w:r>
              <w:rPr>
                <w:sz w:val="20"/>
                <w:szCs w:val="20"/>
              </w:rPr>
              <w:br/>
              <w:t>к Постановлению Главы Администрации</w:t>
            </w:r>
            <w:r>
              <w:rPr>
                <w:sz w:val="20"/>
                <w:szCs w:val="20"/>
              </w:rPr>
              <w:br/>
              <w:t>от 25.07.2016 №  416</w:t>
            </w:r>
          </w:p>
        </w:tc>
      </w:tr>
      <w:tr w:rsidR="003034B4" w:rsidTr="009125A4">
        <w:trPr>
          <w:trHeight w:val="315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/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34B4" w:rsidRDefault="003034B4">
            <w:pPr>
              <w:jc w:val="center"/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</w:tr>
      <w:tr w:rsidR="003034B4" w:rsidTr="009125A4">
        <w:trPr>
          <w:trHeight w:val="900"/>
        </w:trPr>
        <w:tc>
          <w:tcPr>
            <w:tcW w:w="79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Исполнение бюджета доходов</w:t>
            </w:r>
            <w:r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1 полугодие 2016 год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34B4" w:rsidRDefault="003034B4">
            <w:pPr>
              <w:jc w:val="center"/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</w:tr>
      <w:tr w:rsidR="003034B4" w:rsidTr="009125A4">
        <w:trPr>
          <w:trHeight w:val="315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/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34B4" w:rsidRDefault="003034B4">
            <w:pPr>
              <w:jc w:val="center"/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</w:p>
        </w:tc>
      </w:tr>
      <w:tr w:rsidR="003034B4" w:rsidTr="009125A4">
        <w:trPr>
          <w:trHeight w:val="570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Факт на 1.07.16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процент вып-я</w:t>
            </w:r>
          </w:p>
        </w:tc>
      </w:tr>
      <w:tr w:rsidR="003034B4" w:rsidTr="009125A4">
        <w:trPr>
          <w:trHeight w:val="2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232 219,6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174 077,62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74,96%</w:t>
            </w:r>
          </w:p>
        </w:tc>
      </w:tr>
      <w:tr w:rsidR="003034B4" w:rsidTr="009125A4">
        <w:trPr>
          <w:trHeight w:val="2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74 327,78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103,23%</w:t>
            </w:r>
          </w:p>
        </w:tc>
      </w:tr>
      <w:tr w:rsidR="003034B4" w:rsidTr="009125A4">
        <w:trPr>
          <w:trHeight w:val="30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72 000,0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74 327,78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103,23%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1 424,07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94,94%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1 03 02000 01 0000 110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1 500,0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1 424,07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94,94%</w:t>
            </w:r>
          </w:p>
        </w:tc>
      </w:tr>
      <w:tr w:rsidR="003034B4" w:rsidTr="009125A4">
        <w:trPr>
          <w:trHeight w:val="2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совокупный  доход 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9 706,04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80,88%</w:t>
            </w:r>
          </w:p>
        </w:tc>
      </w:tr>
      <w:tr w:rsidR="003034B4" w:rsidTr="009125A4">
        <w:trPr>
          <w:trHeight w:val="30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12 000,0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9 706,04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80,88%</w:t>
            </w:r>
          </w:p>
        </w:tc>
      </w:tr>
      <w:tr w:rsidR="003034B4" w:rsidTr="009125A4">
        <w:trPr>
          <w:trHeight w:val="2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85 000,0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71 647,14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84,29%</w:t>
            </w:r>
          </w:p>
        </w:tc>
      </w:tr>
      <w:tr w:rsidR="003034B4" w:rsidTr="009125A4">
        <w:trPr>
          <w:trHeight w:val="51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1 06 01000 00 0000 110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5 000,0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723,16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14,46%</w:t>
            </w:r>
          </w:p>
        </w:tc>
      </w:tr>
      <w:tr w:rsidR="003034B4" w:rsidTr="009125A4">
        <w:trPr>
          <w:trHeight w:val="30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80 000,0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70 923,98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88,65%</w:t>
            </w:r>
          </w:p>
        </w:tc>
      </w:tr>
      <w:tr w:rsidR="003034B4" w:rsidTr="009125A4">
        <w:trPr>
          <w:trHeight w:val="285"/>
        </w:trPr>
        <w:tc>
          <w:tcPr>
            <w:tcW w:w="66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170 500,0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157 105,03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92,14%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12 544,20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44,80%</w:t>
            </w:r>
          </w:p>
        </w:tc>
      </w:tr>
      <w:tr w:rsidR="003034B4" w:rsidTr="009125A4">
        <w:trPr>
          <w:trHeight w:val="198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26 000,0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11 635,85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44,75%</w:t>
            </w:r>
          </w:p>
        </w:tc>
      </w:tr>
      <w:tr w:rsidR="003034B4" w:rsidTr="009125A4">
        <w:trPr>
          <w:trHeight w:val="153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1 11 05030 00 0000 120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908,34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45,42%</w:t>
            </w:r>
          </w:p>
        </w:tc>
      </w:tr>
      <w:tr w:rsidR="003034B4" w:rsidTr="009125A4">
        <w:trPr>
          <w:trHeight w:val="51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492,51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65,67%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750,0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492,51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65,67%</w:t>
            </w:r>
          </w:p>
        </w:tc>
      </w:tr>
      <w:tr w:rsidR="003034B4" w:rsidTr="009125A4">
        <w:trPr>
          <w:trHeight w:val="51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30 969,6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3 026,66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9,77%</w:t>
            </w:r>
          </w:p>
        </w:tc>
      </w:tr>
      <w:tr w:rsidR="003034B4" w:rsidTr="009125A4">
        <w:trPr>
          <w:trHeight w:val="204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1 14 02053 13 0000 410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969,6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509,87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52,59%</w:t>
            </w:r>
          </w:p>
        </w:tc>
      </w:tr>
      <w:tr w:rsidR="003034B4" w:rsidTr="009125A4">
        <w:trPr>
          <w:trHeight w:val="102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30 000,0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2 516,80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8,39%</w:t>
            </w:r>
          </w:p>
        </w:tc>
      </w:tr>
      <w:tr w:rsidR="003034B4" w:rsidTr="009125A4">
        <w:trPr>
          <w:trHeight w:val="2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909,22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45,46%</w:t>
            </w:r>
          </w:p>
        </w:tc>
      </w:tr>
      <w:tr w:rsidR="003034B4" w:rsidTr="009125A4">
        <w:trPr>
          <w:trHeight w:val="51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1 17 05050 13 0000 180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909,22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45,46%</w:t>
            </w:r>
          </w:p>
        </w:tc>
      </w:tr>
      <w:tr w:rsidR="003034B4" w:rsidTr="009125A4">
        <w:trPr>
          <w:trHeight w:val="285"/>
        </w:trPr>
        <w:tc>
          <w:tcPr>
            <w:tcW w:w="66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ИТОГО НЕНАЛОГОВЫЕ ДОХОДЫ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61 719,6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16 972,60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27,50%</w:t>
            </w:r>
          </w:p>
        </w:tc>
      </w:tr>
      <w:tr w:rsidR="003034B4" w:rsidTr="009125A4">
        <w:trPr>
          <w:trHeight w:val="25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2 00 00000 00 0000 000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96 243,20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32 533,35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33,80%</w:t>
            </w:r>
          </w:p>
        </w:tc>
      </w:tr>
      <w:tr w:rsidR="003034B4" w:rsidTr="009125A4">
        <w:trPr>
          <w:trHeight w:val="102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2 02 03015 13 0000 151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215,81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57,48%</w:t>
            </w:r>
          </w:p>
        </w:tc>
      </w:tr>
      <w:tr w:rsidR="003034B4" w:rsidTr="009125A4">
        <w:trPr>
          <w:trHeight w:val="255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2 02 02088 13 0004 151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обеспечение мероприятий по капитальнму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44 505,8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14 194,5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31,89%</w:t>
            </w:r>
          </w:p>
        </w:tc>
      </w:tr>
      <w:tr w:rsidR="003034B4" w:rsidTr="009125A4">
        <w:trPr>
          <w:trHeight w:val="17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2 02 02089 13 0004 151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обеспечение мероприятий по капитальнму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45 620,0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14820,9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32,49%</w:t>
            </w:r>
          </w:p>
        </w:tc>
      </w:tr>
      <w:tr w:rsidR="003034B4" w:rsidTr="009125A4">
        <w:trPr>
          <w:trHeight w:val="127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2 02 04012 13 0000 151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3 456,03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1367,19199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39,56%</w:t>
            </w:r>
          </w:p>
        </w:tc>
      </w:tr>
      <w:tr w:rsidR="003034B4" w:rsidTr="009125A4">
        <w:trPr>
          <w:trHeight w:val="178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2 02 02216 13 0000 151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</w:t>
            </w:r>
          </w:p>
        </w:tc>
        <w:tc>
          <w:tcPr>
            <w:tcW w:w="12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1 647,7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1 647,7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4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выполнение отдельных полномочий (старосты)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636,16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636,16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100,00%</w:t>
            </w:r>
          </w:p>
        </w:tc>
      </w:tr>
      <w:tr w:rsidR="003034B4" w:rsidTr="009125A4">
        <w:trPr>
          <w:trHeight w:val="765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2 02 03024 13 0000 151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100,00%</w:t>
            </w:r>
          </w:p>
        </w:tc>
      </w:tr>
      <w:tr w:rsidR="003034B4" w:rsidTr="009125A4">
        <w:trPr>
          <w:trHeight w:val="1020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034B4" w:rsidRDefault="003034B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001 21905000130000 151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-350,95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34B4" w:rsidTr="009125A4">
        <w:trPr>
          <w:trHeight w:val="285"/>
        </w:trPr>
        <w:tc>
          <w:tcPr>
            <w:tcW w:w="6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328 462,8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Default="003034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206 610,98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rPr>
          <w:rFonts w:ascii="Arial CYR" w:hAnsi="Arial CYR" w:cs="Arial CYR"/>
          <w:sz w:val="20"/>
          <w:szCs w:val="20"/>
        </w:rPr>
        <w:sectPr w:rsidR="003034B4" w:rsidSect="00294753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415"/>
        <w:tblW w:w="14220" w:type="dxa"/>
        <w:tblLook w:val="0000"/>
      </w:tblPr>
      <w:tblGrid>
        <w:gridCol w:w="7760"/>
        <w:gridCol w:w="800"/>
        <w:gridCol w:w="780"/>
        <w:gridCol w:w="1760"/>
        <w:gridCol w:w="1760"/>
        <w:gridCol w:w="1360"/>
      </w:tblGrid>
      <w:tr w:rsidR="003034B4" w:rsidTr="008E5FE8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0" w:name="RANGE!A1:F38"/>
            <w:bookmarkEnd w:id="0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 №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</w:p>
        </w:tc>
      </w:tr>
      <w:tr w:rsidR="003034B4" w:rsidTr="008E5FE8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</w:p>
        </w:tc>
      </w:tr>
      <w:tr w:rsidR="003034B4" w:rsidTr="008E5FE8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Свердловское городское поселение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</w:p>
        </w:tc>
      </w:tr>
      <w:tr w:rsidR="003034B4" w:rsidTr="008E5FE8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"25" 07.2016г.  № 416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sz w:val="20"/>
                <w:szCs w:val="20"/>
              </w:rPr>
            </w:pPr>
          </w:p>
        </w:tc>
      </w:tr>
      <w:tr w:rsidR="003034B4" w:rsidTr="008E5FE8">
        <w:trPr>
          <w:trHeight w:val="79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Исполнение бюджета МО "Свердловское городское поселение"</w:t>
            </w:r>
          </w:p>
        </w:tc>
      </w:tr>
      <w:tr w:rsidR="003034B4" w:rsidTr="008E5FE8">
        <w:trPr>
          <w:trHeight w:val="37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 расходам за 1 полугодие 2016 г.</w:t>
            </w:r>
          </w:p>
        </w:tc>
      </w:tr>
      <w:tr w:rsidR="003034B4" w:rsidTr="008E5FE8">
        <w:trPr>
          <w:trHeight w:val="450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8E5FE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34B4" w:rsidTr="008E5FE8">
        <w:trPr>
          <w:trHeight w:val="315"/>
        </w:trPr>
        <w:tc>
          <w:tcPr>
            <w:tcW w:w="7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034B4" w:rsidRDefault="003034B4" w:rsidP="008E5F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 w:rsidP="008E5F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01.07.2016 г.</w:t>
            </w:r>
          </w:p>
        </w:tc>
      </w:tr>
      <w:tr w:rsidR="003034B4" w:rsidTr="008E5FE8">
        <w:trPr>
          <w:trHeight w:val="64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034B4" w:rsidRDefault="003034B4" w:rsidP="008E5F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2016 г. (тыс.руб.)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 (тыс.руб.)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исполн.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59 925,7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24 425,1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40,8%</w:t>
            </w:r>
          </w:p>
        </w:tc>
      </w:tr>
      <w:tr w:rsidR="003034B4" w:rsidTr="008E5FE8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2 175,0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995,8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45,8%</w:t>
            </w:r>
          </w:p>
        </w:tc>
      </w:tr>
      <w:tr w:rsidR="003034B4" w:rsidTr="008E5FE8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5 203,0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2 697,0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51,8%</w:t>
            </w:r>
          </w:p>
        </w:tc>
      </w:tr>
      <w:tr w:rsidR="003034B4" w:rsidTr="008E5FE8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41 212,3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16 016,1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38,9%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Резервные 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10 335,5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4 716,2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45,6%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ОБОРОНА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375,4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187,8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50,0%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375,4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187,8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50,0%</w:t>
            </w:r>
          </w:p>
        </w:tc>
      </w:tr>
      <w:tr w:rsidR="003034B4" w:rsidTr="008E5FE8">
        <w:trPr>
          <w:trHeight w:val="63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4 510,0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14,4%</w:t>
            </w:r>
          </w:p>
        </w:tc>
      </w:tr>
      <w:tr w:rsidR="003034B4" w:rsidTr="008E5FE8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4 510,0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648,8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14,4%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44 316,5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4 853,7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11,0%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36 601,3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4 703,2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12,8%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7 715,2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150,5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2,0%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347 726,6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44 724,7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12,9%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145 404,8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21 738,1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162 115,1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13 901,3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8,6%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40 206,8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9 085,3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22,6%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19,6%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Молодежная политика и оздоровление детей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353,1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19,6%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19 230,6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6 181,2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32,1%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19 230,6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6 181,2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32,1%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1 523,2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52,8%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Социальное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1 523,2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803,6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52,8%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2 313,3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24,3%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>Другие вопросы в области физической культуры и  спорта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2 313,3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562,9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24,3%</w:t>
            </w:r>
          </w:p>
        </w:tc>
      </w:tr>
      <w:tr w:rsidR="003034B4" w:rsidTr="008E5FE8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40,3%</w:t>
            </w:r>
          </w:p>
        </w:tc>
      </w:tr>
      <w:tr w:rsidR="003034B4" w:rsidTr="008E5FE8">
        <w:trPr>
          <w:trHeight w:val="330"/>
        </w:trPr>
        <w:tc>
          <w:tcPr>
            <w:tcW w:w="7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034B4" w:rsidRDefault="003034B4" w:rsidP="008E5FE8">
            <w:r>
              <w:t xml:space="preserve">Периодическая печать и издательства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322,5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</w:pPr>
            <w:r>
              <w:t>40,3%</w:t>
            </w:r>
          </w:p>
        </w:tc>
      </w:tr>
      <w:tr w:rsidR="003034B4" w:rsidTr="008E5FE8">
        <w:trPr>
          <w:trHeight w:val="450"/>
        </w:trPr>
        <w:tc>
          <w:tcPr>
            <w:tcW w:w="7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034B4" w:rsidRDefault="003034B4" w:rsidP="008E5FE8">
            <w:pPr>
              <w:rPr>
                <w:b/>
                <w:bCs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482 521,4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83 063,2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034B4" w:rsidRDefault="003034B4" w:rsidP="008E5F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17,2%</w:t>
            </w:r>
          </w:p>
        </w:tc>
      </w:tr>
    </w:tbl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p w:rsidR="003034B4" w:rsidRDefault="003034B4" w:rsidP="004E383D">
      <w:pPr>
        <w:jc w:val="center"/>
        <w:rPr>
          <w:b/>
          <w:bCs/>
        </w:rPr>
      </w:pPr>
    </w:p>
    <w:tbl>
      <w:tblPr>
        <w:tblW w:w="13980" w:type="dxa"/>
        <w:tblInd w:w="585" w:type="dxa"/>
        <w:tblLook w:val="0000"/>
      </w:tblPr>
      <w:tblGrid>
        <w:gridCol w:w="3160"/>
        <w:gridCol w:w="6760"/>
        <w:gridCol w:w="2080"/>
        <w:gridCol w:w="1980"/>
      </w:tblGrid>
      <w:tr w:rsidR="003034B4" w:rsidTr="00250946">
        <w:trPr>
          <w:trHeight w:val="14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B4" w:rsidRDefault="003034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  <w:r>
              <w:rPr>
                <w:sz w:val="20"/>
                <w:szCs w:val="20"/>
              </w:rPr>
              <w:br/>
              <w:t>к постановлению администрации</w:t>
            </w:r>
            <w:r>
              <w:rPr>
                <w:sz w:val="20"/>
                <w:szCs w:val="20"/>
              </w:rPr>
              <w:br/>
              <w:t xml:space="preserve">  МО «Свердловское городское поселение»</w:t>
            </w:r>
            <w:r>
              <w:rPr>
                <w:sz w:val="20"/>
                <w:szCs w:val="20"/>
              </w:rPr>
              <w:br/>
              <w:t xml:space="preserve"> от  «25» 07. 2016 г. № 416</w:t>
            </w:r>
          </w:p>
        </w:tc>
      </w:tr>
      <w:tr w:rsidR="003034B4" w:rsidTr="00250946">
        <w:trPr>
          <w:trHeight w:val="15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ИСПОЛНЕНИЕ                                                         бюджета МО "Свердловское городское поселение" по источникам финансирования дефицита бюджета в 1 полугодии 2016г.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34B4" w:rsidTr="00250946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34B4" w:rsidTr="00250946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Код бюджетной классификации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Источники финансирования дефицита бюджета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План 2016 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   на 01.07.2016 г.</w:t>
            </w:r>
          </w:p>
        </w:tc>
      </w:tr>
      <w:tr w:rsidR="003034B4" w:rsidTr="00250946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 </w:t>
            </w:r>
          </w:p>
        </w:tc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</w:tr>
      <w:tr w:rsidR="003034B4" w:rsidTr="00250946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jc w:val="center"/>
            </w:pPr>
            <w:r>
              <w:t>000 01 05 00 00 00 0000 000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r>
              <w:t>Изменение  остатков  средств  на  счетах по учету средств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154 058,6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-123 547,8</w:t>
            </w:r>
          </w:p>
        </w:tc>
      </w:tr>
      <w:tr w:rsidR="003034B4" w:rsidTr="00250946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center"/>
            </w:pPr>
            <w:r>
              <w:t>000 01 05 02 01 00 0000 000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r>
              <w:t xml:space="preserve">Увеличение  прочих  остатков денежных средств бюджетов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-206 611,0</w:t>
            </w:r>
          </w:p>
        </w:tc>
      </w:tr>
      <w:tr w:rsidR="003034B4" w:rsidTr="00250946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center"/>
            </w:pPr>
            <w:r>
              <w:t>000 01 05 02 01 00 0000 000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83 063,2</w:t>
            </w:r>
          </w:p>
        </w:tc>
      </w:tr>
      <w:tr w:rsidR="003034B4" w:rsidTr="00250946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pPr>
              <w:jc w:val="center"/>
            </w:pPr>
            <w:r>
              <w:t>000 01 06 00 00 00 0000 000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>
            <w:r>
              <w:t>Иные источники внутреннего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</w:pPr>
            <w:r>
              <w:t>0,0</w:t>
            </w:r>
          </w:p>
        </w:tc>
      </w:tr>
      <w:tr w:rsidR="003034B4" w:rsidTr="00250946">
        <w:trPr>
          <w:trHeight w:val="315"/>
        </w:trPr>
        <w:tc>
          <w:tcPr>
            <w:tcW w:w="9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Всего источников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4B4" w:rsidRDefault="003034B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-123 547,8</w:t>
            </w:r>
          </w:p>
        </w:tc>
      </w:tr>
    </w:tbl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p w:rsidR="003034B4" w:rsidRDefault="003034B4" w:rsidP="00A40F90">
      <w:pPr>
        <w:jc w:val="center"/>
        <w:rPr>
          <w:b/>
          <w:bCs/>
        </w:rPr>
      </w:pPr>
    </w:p>
    <w:tbl>
      <w:tblPr>
        <w:tblpPr w:leftFromText="180" w:rightFromText="180" w:horzAnchor="margin" w:tblpXSpec="right" w:tblpY="-727"/>
        <w:tblW w:w="0" w:type="auto"/>
        <w:tblLook w:val="01E0"/>
      </w:tblPr>
      <w:tblGrid>
        <w:gridCol w:w="4001"/>
      </w:tblGrid>
      <w:tr w:rsidR="003034B4" w:rsidTr="007308C6">
        <w:tc>
          <w:tcPr>
            <w:tcW w:w="4001" w:type="dxa"/>
          </w:tcPr>
          <w:p w:rsidR="003034B4" w:rsidRPr="007308C6" w:rsidRDefault="003034B4" w:rsidP="007308C6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7308C6">
              <w:rPr>
                <w:b w:val="0"/>
                <w:sz w:val="20"/>
                <w:szCs w:val="20"/>
              </w:rPr>
              <w:t xml:space="preserve">Приложение №4 </w:t>
            </w:r>
          </w:p>
          <w:p w:rsidR="003034B4" w:rsidRPr="007308C6" w:rsidRDefault="003034B4" w:rsidP="007308C6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7308C6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3034B4" w:rsidRPr="007308C6" w:rsidRDefault="003034B4" w:rsidP="007308C6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7308C6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3034B4" w:rsidRPr="007308C6" w:rsidRDefault="003034B4" w:rsidP="007308C6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от  «25» 07. 2016 г. № 416</w:t>
            </w:r>
          </w:p>
          <w:p w:rsidR="003034B4" w:rsidRPr="007308C6" w:rsidRDefault="003034B4" w:rsidP="007308C6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3034B4" w:rsidRDefault="003034B4" w:rsidP="00383C47">
      <w:pPr>
        <w:jc w:val="center"/>
        <w:rPr>
          <w:b/>
          <w:bCs/>
        </w:rPr>
      </w:pPr>
    </w:p>
    <w:p w:rsidR="003034B4" w:rsidRDefault="003034B4" w:rsidP="00383C47">
      <w:pPr>
        <w:rPr>
          <w:b/>
          <w:bCs/>
        </w:rPr>
      </w:pPr>
    </w:p>
    <w:p w:rsidR="003034B4" w:rsidRPr="0072049D" w:rsidRDefault="003034B4" w:rsidP="00383C47">
      <w:pPr>
        <w:jc w:val="center"/>
        <w:rPr>
          <w:b/>
          <w:bCs/>
        </w:rPr>
      </w:pPr>
      <w:r w:rsidRPr="0072049D">
        <w:rPr>
          <w:b/>
          <w:bCs/>
        </w:rPr>
        <w:t xml:space="preserve">ИСПОЛНЕНИЕ </w:t>
      </w:r>
    </w:p>
    <w:p w:rsidR="003034B4" w:rsidRPr="0072049D" w:rsidRDefault="003034B4" w:rsidP="00383C47">
      <w:pPr>
        <w:jc w:val="center"/>
        <w:rPr>
          <w:bCs/>
        </w:rPr>
      </w:pPr>
      <w:r w:rsidRPr="0072049D">
        <w:rPr>
          <w:bCs/>
        </w:rPr>
        <w:t xml:space="preserve">муниципальных программ </w:t>
      </w:r>
      <w:r w:rsidRPr="0072049D">
        <w:t>МО «Свердловское городское поселение»</w:t>
      </w:r>
    </w:p>
    <w:p w:rsidR="003034B4" w:rsidRPr="0072049D" w:rsidRDefault="003034B4" w:rsidP="00383C47">
      <w:pPr>
        <w:jc w:val="center"/>
        <w:rPr>
          <w:bCs/>
        </w:rPr>
      </w:pPr>
      <w:r w:rsidRPr="0072049D">
        <w:rPr>
          <w:bCs/>
        </w:rPr>
        <w:t xml:space="preserve">за 1 </w:t>
      </w:r>
      <w:r>
        <w:rPr>
          <w:bCs/>
        </w:rPr>
        <w:t>полугодие</w:t>
      </w:r>
      <w:r w:rsidRPr="0072049D">
        <w:rPr>
          <w:bCs/>
        </w:rPr>
        <w:t xml:space="preserve"> 2016 года</w:t>
      </w:r>
    </w:p>
    <w:p w:rsidR="003034B4" w:rsidRDefault="003034B4" w:rsidP="00383C47">
      <w:pPr>
        <w:jc w:val="center"/>
        <w:rPr>
          <w:b/>
          <w:bCs/>
          <w:sz w:val="28"/>
          <w:szCs w:val="28"/>
        </w:rPr>
      </w:pPr>
    </w:p>
    <w:tbl>
      <w:tblPr>
        <w:tblW w:w="15120" w:type="dxa"/>
        <w:tblInd w:w="-72" w:type="dxa"/>
        <w:tblLayout w:type="fixed"/>
        <w:tblLook w:val="0000"/>
      </w:tblPr>
      <w:tblGrid>
        <w:gridCol w:w="720"/>
        <w:gridCol w:w="10440"/>
        <w:gridCol w:w="1980"/>
        <w:gridCol w:w="1980"/>
      </w:tblGrid>
      <w:tr w:rsidR="003034B4" w:rsidRPr="001958A4" w:rsidTr="003F7F93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72049D" w:rsidRDefault="003034B4" w:rsidP="003F7F93">
            <w:pPr>
              <w:jc w:val="center"/>
              <w:rPr>
                <w:bCs/>
              </w:rPr>
            </w:pPr>
            <w:r w:rsidRPr="0072049D">
              <w:rPr>
                <w:bCs/>
              </w:rPr>
              <w:t>№         п/п</w:t>
            </w:r>
          </w:p>
        </w:tc>
        <w:tc>
          <w:tcPr>
            <w:tcW w:w="10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72049D" w:rsidRDefault="003034B4" w:rsidP="003F7F93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Наименование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72049D" w:rsidRDefault="003034B4" w:rsidP="003F7F93">
            <w:pPr>
              <w:ind w:left="-108"/>
              <w:jc w:val="center"/>
              <w:rPr>
                <w:bCs/>
              </w:rPr>
            </w:pPr>
            <w:r w:rsidRPr="0072049D">
              <w:rPr>
                <w:bCs/>
              </w:rPr>
              <w:t>План</w:t>
            </w:r>
          </w:p>
          <w:p w:rsidR="003034B4" w:rsidRPr="0072049D" w:rsidRDefault="003034B4" w:rsidP="003F7F93">
            <w:pPr>
              <w:ind w:left="-108" w:right="-134"/>
              <w:jc w:val="center"/>
              <w:rPr>
                <w:bCs/>
              </w:rPr>
            </w:pPr>
            <w:r w:rsidRPr="0072049D">
              <w:rPr>
                <w:bCs/>
              </w:rPr>
              <w:t>на 2016 год                 (тыс. 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72049D" w:rsidRDefault="003034B4" w:rsidP="003F7F93">
            <w:pPr>
              <w:jc w:val="center"/>
              <w:rPr>
                <w:bCs/>
              </w:rPr>
            </w:pPr>
            <w:r w:rsidRPr="0072049D">
              <w:rPr>
                <w:bCs/>
              </w:rPr>
              <w:t xml:space="preserve">Факт </w:t>
            </w:r>
          </w:p>
          <w:p w:rsidR="003034B4" w:rsidRPr="0072049D" w:rsidRDefault="003034B4" w:rsidP="003F7F93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 01.0</w:t>
            </w:r>
            <w:r>
              <w:rPr>
                <w:bCs/>
              </w:rPr>
              <w:t>7</w:t>
            </w:r>
            <w:r w:rsidRPr="0072049D">
              <w:rPr>
                <w:bCs/>
              </w:rPr>
              <w:t>.2016г.</w:t>
            </w:r>
          </w:p>
          <w:p w:rsidR="003034B4" w:rsidRPr="0072049D" w:rsidRDefault="003034B4" w:rsidP="003F7F93">
            <w:pPr>
              <w:jc w:val="center"/>
              <w:rPr>
                <w:bCs/>
              </w:rPr>
            </w:pPr>
            <w:r w:rsidRPr="0072049D">
              <w:rPr>
                <w:bCs/>
              </w:rPr>
              <w:t>(тыс. руб.)</w:t>
            </w:r>
          </w:p>
        </w:tc>
      </w:tr>
      <w:tr w:rsidR="003034B4" w:rsidRPr="00320D8B" w:rsidTr="003F7F93">
        <w:trPr>
          <w:trHeight w:val="44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rPr>
                <w:b/>
                <w:bCs/>
              </w:rPr>
            </w:pPr>
          </w:p>
        </w:tc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right"/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right"/>
              <w:rPr>
                <w:b/>
                <w:bCs/>
              </w:rPr>
            </w:pPr>
          </w:p>
        </w:tc>
      </w:tr>
      <w:tr w:rsidR="003034B4" w:rsidRPr="00320D8B" w:rsidTr="003F7F93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>1.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"Безопасный город"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pPr>
              <w:jc w:val="center"/>
            </w:pPr>
            <w:r>
              <w:t>4510,0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648,75</w:t>
            </w:r>
          </w:p>
        </w:tc>
      </w:tr>
      <w:tr w:rsidR="003034B4" w:rsidRPr="00320D8B" w:rsidTr="003F7F93">
        <w:trPr>
          <w:trHeight w:val="2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>2.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09389E" w:rsidRDefault="003034B4" w:rsidP="003F7F93">
            <w:pPr>
              <w:rPr>
                <w:b/>
                <w:bCs/>
              </w:rPr>
            </w:pPr>
            <w: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 на 2015-2017 г.г.».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pPr>
              <w:jc w:val="center"/>
            </w:pPr>
            <w:r>
              <w:t>34353,6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4703,18</w:t>
            </w:r>
          </w:p>
        </w:tc>
      </w:tr>
      <w:tr w:rsidR="003034B4" w:rsidRPr="00320D8B" w:rsidTr="003F7F93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>3.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pPr>
              <w:jc w:val="center"/>
            </w:pPr>
            <w:r>
              <w:t>600,0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0,0</w:t>
            </w:r>
          </w:p>
        </w:tc>
      </w:tr>
      <w:tr w:rsidR="003034B4" w:rsidRPr="00320D8B" w:rsidTr="003F7F93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>4.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"Имущественная политика и развитие градостроительства в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pPr>
              <w:jc w:val="center"/>
            </w:pPr>
            <w:r>
              <w:t>4100,0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150,49</w:t>
            </w:r>
          </w:p>
        </w:tc>
      </w:tr>
      <w:tr w:rsidR="003034B4" w:rsidRPr="00320D8B" w:rsidTr="003F7F93">
        <w:trPr>
          <w:trHeight w:val="1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>5.</w:t>
            </w:r>
          </w:p>
        </w:tc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34B4" w:rsidRPr="00F700C4" w:rsidRDefault="003034B4" w:rsidP="003F7F93">
            <w:pPr>
              <w:pStyle w:val="Heading3"/>
              <w:rPr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годы"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21117,9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11340,05</w:t>
            </w:r>
          </w:p>
        </w:tc>
      </w:tr>
      <w:tr w:rsidR="003034B4" w:rsidRPr="00320D8B" w:rsidTr="003F7F93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 xml:space="preserve">6. 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F700C4" w:rsidRDefault="003034B4" w:rsidP="003F7F93">
            <w:pPr>
              <w:pStyle w:val="Heading3"/>
              <w:rPr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151003,6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14618,82</w:t>
            </w:r>
          </w:p>
        </w:tc>
      </w:tr>
      <w:tr w:rsidR="003034B4" w:rsidRPr="00320D8B" w:rsidTr="003F7F93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>
              <w:t>7.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B0D5E" w:rsidRDefault="003034B4" w:rsidP="003F7F93">
            <w:pPr>
              <w:pStyle w:val="Heading3"/>
              <w:rPr>
                <w:rFonts w:ascii="Times New Roman CYR" w:hAnsi="Times New Roman CYR" w:cs="Times New Roman CYR"/>
                <w:color w:val="000000"/>
              </w:rPr>
            </w:pPr>
            <w:r w:rsidRPr="003B0D5E">
              <w:rPr>
                <w:rFonts w:ascii="Times New Roman CYR" w:hAnsi="Times New Roman CYR" w:cs="Times New Roman CYR"/>
                <w:color w:val="000000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Default="003034B4" w:rsidP="003F7F93">
            <w:pPr>
              <w:jc w:val="center"/>
            </w:pPr>
            <w:r>
              <w:t>1000,0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34B4" w:rsidRPr="003618BB" w:rsidRDefault="003034B4" w:rsidP="003F7F93">
            <w:pPr>
              <w:jc w:val="center"/>
            </w:pPr>
            <w:r>
              <w:t>0,0</w:t>
            </w:r>
          </w:p>
        </w:tc>
      </w:tr>
      <w:tr w:rsidR="003034B4" w:rsidRPr="00320D8B" w:rsidTr="003F7F93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 w:rsidRPr="00320D8B">
              <w:t xml:space="preserve"> </w:t>
            </w:r>
            <w:r>
              <w:t>8</w:t>
            </w:r>
            <w:r w:rsidRPr="00320D8B">
              <w:t>. 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"Комплексное благоустройство территории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36772,5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D51E71" w:rsidRDefault="003034B4" w:rsidP="003F7F93">
            <w:pPr>
              <w:jc w:val="center"/>
            </w:pPr>
            <w:r>
              <w:t>9085,27</w:t>
            </w:r>
          </w:p>
        </w:tc>
      </w:tr>
      <w:tr w:rsidR="003034B4" w:rsidRPr="00320D8B" w:rsidTr="003F7F93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>
              <w:t>9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«Спорт и молодежная политика» МО "Свердловское городское поселение на 2015-2017 годы"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3775,0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D51E71" w:rsidRDefault="003034B4" w:rsidP="003F7F93">
            <w:pPr>
              <w:jc w:val="center"/>
            </w:pPr>
            <w:r>
              <w:t>915,93</w:t>
            </w:r>
          </w:p>
        </w:tc>
      </w:tr>
      <w:tr w:rsidR="003034B4" w:rsidRPr="00320D8B" w:rsidTr="003F7F93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>
              <w:t>10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«Развитие культуры» МО "Свердловское городское поселение" на 2015-2017 годы".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17225,6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D51E71" w:rsidRDefault="003034B4" w:rsidP="003F7F93">
            <w:pPr>
              <w:jc w:val="center"/>
            </w:pPr>
            <w:r>
              <w:t>6029,97</w:t>
            </w:r>
          </w:p>
        </w:tc>
      </w:tr>
      <w:tr w:rsidR="003034B4" w:rsidRPr="00320D8B" w:rsidTr="003F7F93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  <w:r>
              <w:t>11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F700C4" w:rsidRDefault="003034B4" w:rsidP="003F7F93">
            <w:r>
              <w:rPr>
                <w:rFonts w:ascii="Times New Roman CYR" w:hAnsi="Times New Roman CYR" w:cs="Times New Roman CYR"/>
                <w:color w:val="000000"/>
              </w:rPr>
              <w:t>МП "Развитие части территории муниципального образования "Свердловское городское поселение" на 2015 г."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F700C4" w:rsidRDefault="003034B4" w:rsidP="003F7F93">
            <w:pPr>
              <w:jc w:val="center"/>
            </w:pPr>
            <w:r>
              <w:t>159,0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3618BB" w:rsidRDefault="003034B4" w:rsidP="003F7F93">
            <w:pPr>
              <w:jc w:val="center"/>
            </w:pPr>
            <w:r>
              <w:t>0,0</w:t>
            </w:r>
          </w:p>
        </w:tc>
      </w:tr>
      <w:tr w:rsidR="003034B4" w:rsidRPr="00320D8B" w:rsidTr="003F7F93">
        <w:trPr>
          <w:trHeight w:val="1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320D8B" w:rsidRDefault="003034B4" w:rsidP="003F7F93">
            <w:pPr>
              <w:jc w:val="center"/>
            </w:pP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BE46D9" w:rsidRDefault="003034B4" w:rsidP="003F7F93">
            <w:pPr>
              <w:rPr>
                <w:b/>
              </w:rPr>
            </w:pPr>
            <w:r w:rsidRPr="00BE46D9">
              <w:rPr>
                <w:b/>
              </w:rPr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6F0E1A" w:rsidRDefault="003034B4" w:rsidP="003F7F93">
            <w:pPr>
              <w:jc w:val="center"/>
              <w:rPr>
                <w:b/>
              </w:rPr>
            </w:pPr>
            <w:r>
              <w:rPr>
                <w:b/>
              </w:rPr>
              <w:t>274617,3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6F0E1A" w:rsidRDefault="003034B4" w:rsidP="003F7F93">
            <w:pPr>
              <w:jc w:val="center"/>
              <w:rPr>
                <w:b/>
              </w:rPr>
            </w:pPr>
            <w:r>
              <w:rPr>
                <w:b/>
              </w:rPr>
              <w:t>47492,46</w:t>
            </w:r>
          </w:p>
        </w:tc>
      </w:tr>
    </w:tbl>
    <w:p w:rsidR="003034B4" w:rsidRDefault="003034B4" w:rsidP="002E1D85">
      <w:pPr>
        <w:pStyle w:val="ConsPlusTitle"/>
        <w:jc w:val="center"/>
        <w:rPr>
          <w:b w:val="0"/>
          <w:sz w:val="20"/>
          <w:szCs w:val="20"/>
        </w:rPr>
        <w:sectPr w:rsidR="003034B4" w:rsidSect="004A2916">
          <w:pgSz w:w="16838" w:h="11906" w:orient="landscape"/>
          <w:pgMar w:top="1134" w:right="425" w:bottom="1134" w:left="851" w:header="709" w:footer="709" w:gutter="0"/>
          <w:cols w:space="708"/>
          <w:docGrid w:linePitch="360"/>
        </w:sectPr>
      </w:pPr>
    </w:p>
    <w:tbl>
      <w:tblPr>
        <w:tblW w:w="4345" w:type="dxa"/>
        <w:tblInd w:w="6120" w:type="dxa"/>
        <w:tblLook w:val="01E0"/>
      </w:tblPr>
      <w:tblGrid>
        <w:gridCol w:w="4345"/>
      </w:tblGrid>
      <w:tr w:rsidR="003034B4" w:rsidTr="00911C48">
        <w:tc>
          <w:tcPr>
            <w:tcW w:w="4345" w:type="dxa"/>
          </w:tcPr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Приложение №5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от  «</w:t>
            </w:r>
            <w:r>
              <w:rPr>
                <w:b w:val="0"/>
                <w:sz w:val="20"/>
                <w:szCs w:val="20"/>
              </w:rPr>
              <w:t>25</w:t>
            </w:r>
            <w:r w:rsidRPr="008E1AB2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 xml:space="preserve"> 07.</w:t>
            </w:r>
            <w:r w:rsidRPr="008E1AB2">
              <w:rPr>
                <w:b w:val="0"/>
                <w:sz w:val="20"/>
                <w:szCs w:val="20"/>
              </w:rPr>
              <w:t xml:space="preserve"> 2016 г. №</w:t>
            </w:r>
            <w:r>
              <w:rPr>
                <w:b w:val="0"/>
                <w:sz w:val="20"/>
                <w:szCs w:val="20"/>
              </w:rPr>
              <w:t xml:space="preserve"> 416</w:t>
            </w:r>
          </w:p>
        </w:tc>
      </w:tr>
    </w:tbl>
    <w:p w:rsidR="003034B4" w:rsidRDefault="003034B4" w:rsidP="004E383D"/>
    <w:p w:rsidR="003034B4" w:rsidRDefault="003034B4" w:rsidP="004E383D"/>
    <w:p w:rsidR="003034B4" w:rsidRDefault="003034B4" w:rsidP="004E383D"/>
    <w:p w:rsidR="003034B4" w:rsidRDefault="003034B4" w:rsidP="004E383D"/>
    <w:tbl>
      <w:tblPr>
        <w:tblW w:w="10440" w:type="dxa"/>
        <w:tblLayout w:type="fixed"/>
        <w:tblLook w:val="0000"/>
      </w:tblPr>
      <w:tblGrid>
        <w:gridCol w:w="540"/>
        <w:gridCol w:w="2520"/>
        <w:gridCol w:w="540"/>
        <w:gridCol w:w="540"/>
        <w:gridCol w:w="1980"/>
        <w:gridCol w:w="2340"/>
        <w:gridCol w:w="1980"/>
      </w:tblGrid>
      <w:tr w:rsidR="003034B4" w:rsidRPr="002E010E" w:rsidTr="00911C48">
        <w:trPr>
          <w:trHeight w:val="411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034B4" w:rsidRDefault="003034B4" w:rsidP="002E1D85">
            <w:pPr>
              <w:jc w:val="center"/>
              <w:rPr>
                <w:b/>
                <w:sz w:val="28"/>
                <w:szCs w:val="28"/>
              </w:rPr>
            </w:pPr>
          </w:p>
          <w:p w:rsidR="003034B4" w:rsidRPr="002E010E" w:rsidRDefault="003034B4" w:rsidP="002E1D85">
            <w:pPr>
              <w:jc w:val="center"/>
              <w:rPr>
                <w:b/>
                <w:sz w:val="28"/>
                <w:szCs w:val="28"/>
              </w:rPr>
            </w:pPr>
          </w:p>
          <w:p w:rsidR="003034B4" w:rsidRPr="007E65DE" w:rsidRDefault="003034B4" w:rsidP="002E1D85">
            <w:pPr>
              <w:jc w:val="center"/>
              <w:rPr>
                <w:b/>
                <w:sz w:val="28"/>
                <w:szCs w:val="28"/>
              </w:rPr>
            </w:pPr>
            <w:r w:rsidRPr="007E65DE">
              <w:rPr>
                <w:b/>
                <w:sz w:val="28"/>
                <w:szCs w:val="28"/>
              </w:rPr>
              <w:t>ОТЧЕТ</w:t>
            </w:r>
          </w:p>
          <w:p w:rsidR="003034B4" w:rsidRPr="007E65DE" w:rsidRDefault="003034B4" w:rsidP="002E1D85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>о расходовании средств резервного фонда</w:t>
            </w:r>
          </w:p>
          <w:p w:rsidR="003034B4" w:rsidRPr="007E65DE" w:rsidRDefault="003034B4" w:rsidP="002E1D85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 xml:space="preserve">администрации МО «Свердловское городское поселение» </w:t>
            </w:r>
          </w:p>
          <w:p w:rsidR="003034B4" w:rsidRPr="007E65DE" w:rsidRDefault="003034B4" w:rsidP="002E1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1 полугодие 2016</w:t>
            </w:r>
            <w:r w:rsidRPr="007E65DE">
              <w:rPr>
                <w:sz w:val="28"/>
                <w:szCs w:val="28"/>
              </w:rPr>
              <w:t xml:space="preserve"> года</w:t>
            </w:r>
          </w:p>
          <w:p w:rsidR="003034B4" w:rsidRPr="002E010E" w:rsidRDefault="003034B4" w:rsidP="002E1D85">
            <w:pPr>
              <w:tabs>
                <w:tab w:val="left" w:pos="11700"/>
              </w:tabs>
              <w:jc w:val="center"/>
              <w:rPr>
                <w:rFonts w:ascii="Times New Roman CYR" w:hAnsi="Times New Roman CYR" w:cs="Times New Roman CYR"/>
                <w:bCs/>
                <w:i/>
                <w:sz w:val="28"/>
                <w:szCs w:val="28"/>
              </w:rPr>
            </w:pPr>
          </w:p>
        </w:tc>
      </w:tr>
      <w:tr w:rsidR="003034B4" w:rsidRPr="00104D1B" w:rsidTr="00911C48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34B4" w:rsidRPr="00104D1B" w:rsidRDefault="003034B4" w:rsidP="002E1D85">
            <w:pPr>
              <w:jc w:val="right"/>
            </w:pPr>
            <w:r w:rsidRPr="00104D1B">
              <w:t>(руб.)</w:t>
            </w:r>
          </w:p>
        </w:tc>
      </w:tr>
      <w:tr w:rsidR="003034B4" w:rsidRPr="00104D1B" w:rsidTr="00911C48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104D1B">
              <w:rPr>
                <w:b/>
              </w:rPr>
              <w:t>аименование получателя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Уточненный план на год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104D1B">
              <w:rPr>
                <w:b/>
              </w:rPr>
              <w:t>ыделено</w:t>
            </w:r>
          </w:p>
          <w:p w:rsidR="003034B4" w:rsidRPr="00104D1B" w:rsidRDefault="003034B4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по распоряжению администрации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104D1B">
              <w:rPr>
                <w:b/>
              </w:rPr>
              <w:t>актически израсходовано</w:t>
            </w:r>
          </w:p>
        </w:tc>
      </w:tr>
      <w:tr w:rsidR="003034B4" w:rsidRPr="00104D1B" w:rsidTr="00911C48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 w:rsidRPr="00104D1B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7E65DE" w:rsidRDefault="003034B4" w:rsidP="002E1D85">
            <w:pPr>
              <w:jc w:val="center"/>
            </w:pPr>
            <w:r w:rsidRPr="007E65DE">
              <w:t xml:space="preserve">Администрация МО «Свердловское городское поселение» </w:t>
            </w:r>
          </w:p>
          <w:p w:rsidR="003034B4" w:rsidRPr="007E65DE" w:rsidRDefault="003034B4" w:rsidP="002E1D85"/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1</w:t>
            </w:r>
            <w:r w:rsidRPr="00104D1B"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spacing w:before="40" w:after="40"/>
              <w:jc w:val="center"/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0,0</w:t>
            </w:r>
          </w:p>
        </w:tc>
      </w:tr>
      <w:tr w:rsidR="003034B4" w:rsidRPr="00104D1B" w:rsidTr="00911C48">
        <w:trPr>
          <w:trHeight w:val="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rPr>
                <w:b/>
              </w:rPr>
            </w:pPr>
            <w:r w:rsidRPr="00104D1B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4B4" w:rsidRPr="00104D1B" w:rsidRDefault="003034B4" w:rsidP="002E1D85">
            <w:pPr>
              <w:spacing w:before="40" w:after="40"/>
              <w:jc w:val="center"/>
              <w:rPr>
                <w:b/>
              </w:rPr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4B4" w:rsidRPr="00104D1B" w:rsidRDefault="003034B4" w:rsidP="002E1D85">
            <w:pPr>
              <w:jc w:val="center"/>
            </w:pPr>
            <w:r>
              <w:t>0,0</w:t>
            </w:r>
          </w:p>
        </w:tc>
      </w:tr>
    </w:tbl>
    <w:p w:rsidR="003034B4" w:rsidRDefault="003034B4" w:rsidP="004E383D"/>
    <w:p w:rsidR="003034B4" w:rsidRDefault="003034B4" w:rsidP="00A40F90">
      <w:pPr>
        <w:jc w:val="center"/>
        <w:rPr>
          <w:b/>
          <w:bCs/>
        </w:rPr>
        <w:sectPr w:rsidR="003034B4" w:rsidSect="004E383D">
          <w:pgSz w:w="11906" w:h="16838"/>
          <w:pgMar w:top="425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/>
      </w:tblPr>
      <w:tblGrid>
        <w:gridCol w:w="4345"/>
      </w:tblGrid>
      <w:tr w:rsidR="003034B4" w:rsidTr="008E1AB2">
        <w:tc>
          <w:tcPr>
            <w:tcW w:w="4345" w:type="dxa"/>
          </w:tcPr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Приложение №6 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от  «</w:t>
            </w:r>
            <w:r>
              <w:rPr>
                <w:b w:val="0"/>
                <w:sz w:val="20"/>
                <w:szCs w:val="20"/>
              </w:rPr>
              <w:t>25</w:t>
            </w:r>
            <w:r w:rsidRPr="008E1AB2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 xml:space="preserve"> 07.</w:t>
            </w:r>
            <w:r w:rsidRPr="008E1AB2">
              <w:rPr>
                <w:b w:val="0"/>
                <w:sz w:val="20"/>
                <w:szCs w:val="20"/>
              </w:rPr>
              <w:t xml:space="preserve"> 2016 г. №</w:t>
            </w:r>
            <w:r>
              <w:rPr>
                <w:b w:val="0"/>
                <w:sz w:val="20"/>
                <w:szCs w:val="20"/>
              </w:rPr>
              <w:t xml:space="preserve"> 416</w:t>
            </w:r>
          </w:p>
          <w:p w:rsidR="003034B4" w:rsidRPr="008E1AB2" w:rsidRDefault="003034B4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3034B4" w:rsidRDefault="003034B4" w:rsidP="00CA608B">
      <w:pPr>
        <w:pStyle w:val="ConsPlusTitle"/>
        <w:ind w:left="5400"/>
        <w:rPr>
          <w:b w:val="0"/>
        </w:rPr>
      </w:pPr>
    </w:p>
    <w:p w:rsidR="003034B4" w:rsidRDefault="003034B4" w:rsidP="00CA608B">
      <w:pPr>
        <w:pStyle w:val="ConsPlusTitle"/>
        <w:ind w:left="5400"/>
        <w:rPr>
          <w:b w:val="0"/>
        </w:rPr>
      </w:pPr>
    </w:p>
    <w:p w:rsidR="003034B4" w:rsidRDefault="003034B4" w:rsidP="00CA608B">
      <w:pPr>
        <w:pStyle w:val="ConsPlusTitle"/>
        <w:ind w:left="5400"/>
        <w:rPr>
          <w:b w:val="0"/>
        </w:rPr>
      </w:pPr>
    </w:p>
    <w:p w:rsidR="003034B4" w:rsidRDefault="003034B4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3034B4" w:rsidRDefault="003034B4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3034B4" w:rsidRDefault="003034B4" w:rsidP="00CA608B">
      <w:pPr>
        <w:pStyle w:val="ConsPlusCell"/>
        <w:jc w:val="center"/>
        <w:rPr>
          <w:rFonts w:ascii="Times New Roman" w:hAnsi="Times New Roman"/>
          <w:b/>
          <w:sz w:val="28"/>
          <w:szCs w:val="28"/>
        </w:rPr>
      </w:pPr>
      <w:r w:rsidRPr="000604D6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3034B4" w:rsidRPr="00D66AE5" w:rsidRDefault="003034B4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МО «Свердловское городское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и фактических затрат на их денежное содержание</w:t>
      </w:r>
    </w:p>
    <w:p w:rsidR="003034B4" w:rsidRDefault="003034B4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 xml:space="preserve">за 1 </w:t>
      </w:r>
      <w:r>
        <w:rPr>
          <w:rFonts w:ascii="Times New Roman" w:hAnsi="Times New Roman"/>
          <w:sz w:val="28"/>
          <w:szCs w:val="28"/>
        </w:rPr>
        <w:t>полугодие</w:t>
      </w:r>
      <w:r w:rsidRPr="00D66AE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6AE5">
        <w:rPr>
          <w:rFonts w:ascii="Times New Roman" w:hAnsi="Times New Roman"/>
          <w:sz w:val="28"/>
          <w:szCs w:val="28"/>
        </w:rPr>
        <w:t xml:space="preserve"> года</w:t>
      </w:r>
    </w:p>
    <w:p w:rsidR="003034B4" w:rsidRPr="00D66AE5" w:rsidRDefault="003034B4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</w:p>
    <w:p w:rsidR="003034B4" w:rsidRDefault="003034B4" w:rsidP="00CA608B">
      <w:pPr>
        <w:pStyle w:val="ConsPlusCell"/>
        <w:rPr>
          <w:rFonts w:ascii="Times New Roman" w:hAnsi="Times New Roman"/>
          <w:sz w:val="24"/>
        </w:rPr>
      </w:pPr>
    </w:p>
    <w:tbl>
      <w:tblPr>
        <w:tblW w:w="90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2485"/>
        <w:gridCol w:w="3096"/>
      </w:tblGrid>
      <w:tr w:rsidR="003034B4" w:rsidTr="008E1AB2">
        <w:trPr>
          <w:trHeight w:val="994"/>
        </w:trPr>
        <w:tc>
          <w:tcPr>
            <w:tcW w:w="3420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 xml:space="preserve">Категория работников </w:t>
            </w:r>
          </w:p>
        </w:tc>
        <w:tc>
          <w:tcPr>
            <w:tcW w:w="2485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>Среднесписочная численность работников (чел.)</w:t>
            </w:r>
          </w:p>
        </w:tc>
        <w:tc>
          <w:tcPr>
            <w:tcW w:w="3096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3034B4" w:rsidTr="008E1AB2">
        <w:tc>
          <w:tcPr>
            <w:tcW w:w="3420" w:type="dxa"/>
            <w:vAlign w:val="center"/>
          </w:tcPr>
          <w:p w:rsidR="003034B4" w:rsidRPr="008E1AB2" w:rsidRDefault="003034B4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Муниципальные служащие органов местного самоуправления</w:t>
            </w:r>
          </w:p>
        </w:tc>
        <w:tc>
          <w:tcPr>
            <w:tcW w:w="2485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096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10452,3</w:t>
            </w:r>
          </w:p>
        </w:tc>
      </w:tr>
      <w:tr w:rsidR="003034B4" w:rsidTr="008E1AB2">
        <w:trPr>
          <w:trHeight w:val="932"/>
        </w:trPr>
        <w:tc>
          <w:tcPr>
            <w:tcW w:w="3420" w:type="dxa"/>
            <w:vAlign w:val="center"/>
          </w:tcPr>
          <w:p w:rsidR="003034B4" w:rsidRPr="008E1AB2" w:rsidRDefault="003034B4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 xml:space="preserve">Муниципальные служащие, исполняющие переданные государственные полномочия </w:t>
            </w:r>
          </w:p>
          <w:p w:rsidR="003034B4" w:rsidRPr="008E1AB2" w:rsidRDefault="003034B4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(ВУС)</w:t>
            </w:r>
          </w:p>
        </w:tc>
        <w:tc>
          <w:tcPr>
            <w:tcW w:w="2485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147,5</w:t>
            </w:r>
          </w:p>
        </w:tc>
      </w:tr>
      <w:tr w:rsidR="003034B4" w:rsidTr="008E1AB2">
        <w:tc>
          <w:tcPr>
            <w:tcW w:w="3420" w:type="dxa"/>
            <w:vAlign w:val="center"/>
          </w:tcPr>
          <w:p w:rsidR="003034B4" w:rsidRPr="008E1AB2" w:rsidRDefault="003034B4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2485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096" w:type="dxa"/>
            <w:vAlign w:val="center"/>
          </w:tcPr>
          <w:p w:rsidR="003034B4" w:rsidRPr="008E1AB2" w:rsidRDefault="003034B4" w:rsidP="008E1AB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</w:tbl>
    <w:p w:rsidR="003034B4" w:rsidRDefault="003034B4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3034B4" w:rsidRDefault="003034B4" w:rsidP="00CA608B"/>
    <w:p w:rsidR="003034B4" w:rsidRPr="00175CA6" w:rsidRDefault="003034B4" w:rsidP="00A40F90">
      <w:pPr>
        <w:jc w:val="center"/>
        <w:rPr>
          <w:b/>
          <w:bCs/>
        </w:rPr>
      </w:pPr>
    </w:p>
    <w:sectPr w:rsidR="003034B4" w:rsidRPr="00175CA6" w:rsidSect="007A2D0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4B4" w:rsidRDefault="003034B4" w:rsidP="0095195A">
      <w:r>
        <w:separator/>
      </w:r>
    </w:p>
  </w:endnote>
  <w:endnote w:type="continuationSeparator" w:id="0">
    <w:p w:rsidR="003034B4" w:rsidRDefault="003034B4" w:rsidP="00951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4B4" w:rsidRDefault="003034B4" w:rsidP="0095195A">
      <w:r>
        <w:separator/>
      </w:r>
    </w:p>
  </w:footnote>
  <w:footnote w:type="continuationSeparator" w:id="0">
    <w:p w:rsidR="003034B4" w:rsidRDefault="003034B4" w:rsidP="009519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94D"/>
    <w:rsid w:val="00006A0F"/>
    <w:rsid w:val="00006A1D"/>
    <w:rsid w:val="00014783"/>
    <w:rsid w:val="00017498"/>
    <w:rsid w:val="00024BA3"/>
    <w:rsid w:val="00035972"/>
    <w:rsid w:val="000405BA"/>
    <w:rsid w:val="000427DE"/>
    <w:rsid w:val="00051258"/>
    <w:rsid w:val="00054CA2"/>
    <w:rsid w:val="00056B2D"/>
    <w:rsid w:val="00056D9C"/>
    <w:rsid w:val="000604D6"/>
    <w:rsid w:val="00061FCE"/>
    <w:rsid w:val="00064989"/>
    <w:rsid w:val="00065AF0"/>
    <w:rsid w:val="00066A84"/>
    <w:rsid w:val="000819FB"/>
    <w:rsid w:val="00083F1B"/>
    <w:rsid w:val="0009389E"/>
    <w:rsid w:val="000949F0"/>
    <w:rsid w:val="0009520E"/>
    <w:rsid w:val="000A208D"/>
    <w:rsid w:val="000A6077"/>
    <w:rsid w:val="000A6AE5"/>
    <w:rsid w:val="000A7428"/>
    <w:rsid w:val="000B17D4"/>
    <w:rsid w:val="000C1A4B"/>
    <w:rsid w:val="000C6720"/>
    <w:rsid w:val="000C6B7F"/>
    <w:rsid w:val="000D114A"/>
    <w:rsid w:val="000D15C2"/>
    <w:rsid w:val="000D5AC2"/>
    <w:rsid w:val="000D6252"/>
    <w:rsid w:val="000E0D30"/>
    <w:rsid w:val="000E6A36"/>
    <w:rsid w:val="000E6CA8"/>
    <w:rsid w:val="000F05CA"/>
    <w:rsid w:val="000F4C58"/>
    <w:rsid w:val="000F7393"/>
    <w:rsid w:val="00104D1B"/>
    <w:rsid w:val="00110EC5"/>
    <w:rsid w:val="00111DD9"/>
    <w:rsid w:val="00115670"/>
    <w:rsid w:val="001170BD"/>
    <w:rsid w:val="00123FC9"/>
    <w:rsid w:val="001246CD"/>
    <w:rsid w:val="001261CC"/>
    <w:rsid w:val="001268E8"/>
    <w:rsid w:val="00127EBD"/>
    <w:rsid w:val="00132722"/>
    <w:rsid w:val="00133D97"/>
    <w:rsid w:val="0013589C"/>
    <w:rsid w:val="00140864"/>
    <w:rsid w:val="00145BF5"/>
    <w:rsid w:val="00146F35"/>
    <w:rsid w:val="0015274D"/>
    <w:rsid w:val="00153DBB"/>
    <w:rsid w:val="00154073"/>
    <w:rsid w:val="00154839"/>
    <w:rsid w:val="001548B0"/>
    <w:rsid w:val="00155AF1"/>
    <w:rsid w:val="00156C8F"/>
    <w:rsid w:val="00157C10"/>
    <w:rsid w:val="001611E4"/>
    <w:rsid w:val="00162CDB"/>
    <w:rsid w:val="001649C5"/>
    <w:rsid w:val="001653B0"/>
    <w:rsid w:val="00165AE9"/>
    <w:rsid w:val="001732FA"/>
    <w:rsid w:val="0017438F"/>
    <w:rsid w:val="00175CA6"/>
    <w:rsid w:val="00180427"/>
    <w:rsid w:val="00180F6E"/>
    <w:rsid w:val="00181229"/>
    <w:rsid w:val="00181549"/>
    <w:rsid w:val="00183B9F"/>
    <w:rsid w:val="00183D56"/>
    <w:rsid w:val="00184606"/>
    <w:rsid w:val="00186D93"/>
    <w:rsid w:val="001924E5"/>
    <w:rsid w:val="001958A4"/>
    <w:rsid w:val="00196A92"/>
    <w:rsid w:val="00197CE9"/>
    <w:rsid w:val="001A049A"/>
    <w:rsid w:val="001A4F23"/>
    <w:rsid w:val="001A5A6A"/>
    <w:rsid w:val="001B01A1"/>
    <w:rsid w:val="001B70A7"/>
    <w:rsid w:val="001B7E5D"/>
    <w:rsid w:val="001C24BD"/>
    <w:rsid w:val="001C4D7B"/>
    <w:rsid w:val="001C5A16"/>
    <w:rsid w:val="001D045B"/>
    <w:rsid w:val="001D0E76"/>
    <w:rsid w:val="001D23A0"/>
    <w:rsid w:val="001D588A"/>
    <w:rsid w:val="001E123D"/>
    <w:rsid w:val="001E6516"/>
    <w:rsid w:val="001E72B0"/>
    <w:rsid w:val="001E7AD7"/>
    <w:rsid w:val="001F15C6"/>
    <w:rsid w:val="001F66EB"/>
    <w:rsid w:val="00202CCB"/>
    <w:rsid w:val="00210713"/>
    <w:rsid w:val="00211634"/>
    <w:rsid w:val="0023165A"/>
    <w:rsid w:val="00236788"/>
    <w:rsid w:val="00237DFA"/>
    <w:rsid w:val="00241CFB"/>
    <w:rsid w:val="0024272B"/>
    <w:rsid w:val="00243194"/>
    <w:rsid w:val="002446AB"/>
    <w:rsid w:val="0024552F"/>
    <w:rsid w:val="002465C1"/>
    <w:rsid w:val="0024755E"/>
    <w:rsid w:val="00250522"/>
    <w:rsid w:val="00250946"/>
    <w:rsid w:val="00251C24"/>
    <w:rsid w:val="00252440"/>
    <w:rsid w:val="00254B4C"/>
    <w:rsid w:val="002551C2"/>
    <w:rsid w:val="00256571"/>
    <w:rsid w:val="00256836"/>
    <w:rsid w:val="002618F6"/>
    <w:rsid w:val="002619FF"/>
    <w:rsid w:val="0026371D"/>
    <w:rsid w:val="00263EC5"/>
    <w:rsid w:val="00271B9A"/>
    <w:rsid w:val="002724E7"/>
    <w:rsid w:val="00274466"/>
    <w:rsid w:val="00277B09"/>
    <w:rsid w:val="0028085C"/>
    <w:rsid w:val="00282CA7"/>
    <w:rsid w:val="00285F82"/>
    <w:rsid w:val="00294753"/>
    <w:rsid w:val="00297DA8"/>
    <w:rsid w:val="002A0AB5"/>
    <w:rsid w:val="002A1ACA"/>
    <w:rsid w:val="002A2601"/>
    <w:rsid w:val="002A349E"/>
    <w:rsid w:val="002A4676"/>
    <w:rsid w:val="002A5EF2"/>
    <w:rsid w:val="002A632B"/>
    <w:rsid w:val="002B0740"/>
    <w:rsid w:val="002B3E81"/>
    <w:rsid w:val="002B5D37"/>
    <w:rsid w:val="002C24A2"/>
    <w:rsid w:val="002C4A15"/>
    <w:rsid w:val="002C5098"/>
    <w:rsid w:val="002C7343"/>
    <w:rsid w:val="002D041A"/>
    <w:rsid w:val="002D1811"/>
    <w:rsid w:val="002D350A"/>
    <w:rsid w:val="002D47CE"/>
    <w:rsid w:val="002D4AF8"/>
    <w:rsid w:val="002D6B4C"/>
    <w:rsid w:val="002E010E"/>
    <w:rsid w:val="002E1D85"/>
    <w:rsid w:val="002E3DFC"/>
    <w:rsid w:val="002F495F"/>
    <w:rsid w:val="00300EBA"/>
    <w:rsid w:val="003034B4"/>
    <w:rsid w:val="00303A75"/>
    <w:rsid w:val="00310BE0"/>
    <w:rsid w:val="00315D51"/>
    <w:rsid w:val="00320D8B"/>
    <w:rsid w:val="00324AFE"/>
    <w:rsid w:val="0032669E"/>
    <w:rsid w:val="00330E73"/>
    <w:rsid w:val="00332437"/>
    <w:rsid w:val="003355EA"/>
    <w:rsid w:val="00342E0E"/>
    <w:rsid w:val="003433D1"/>
    <w:rsid w:val="00351362"/>
    <w:rsid w:val="003523E8"/>
    <w:rsid w:val="003524E8"/>
    <w:rsid w:val="00352E82"/>
    <w:rsid w:val="00353A33"/>
    <w:rsid w:val="00357287"/>
    <w:rsid w:val="00357AB5"/>
    <w:rsid w:val="003618BB"/>
    <w:rsid w:val="00362DF7"/>
    <w:rsid w:val="00366A81"/>
    <w:rsid w:val="0036704F"/>
    <w:rsid w:val="0036705E"/>
    <w:rsid w:val="003728D0"/>
    <w:rsid w:val="00375D64"/>
    <w:rsid w:val="00376044"/>
    <w:rsid w:val="0037618C"/>
    <w:rsid w:val="00380AF5"/>
    <w:rsid w:val="00383C47"/>
    <w:rsid w:val="00384070"/>
    <w:rsid w:val="0038717A"/>
    <w:rsid w:val="003905A9"/>
    <w:rsid w:val="00393574"/>
    <w:rsid w:val="00393C1A"/>
    <w:rsid w:val="00393DE5"/>
    <w:rsid w:val="00394681"/>
    <w:rsid w:val="0039721D"/>
    <w:rsid w:val="003A01B5"/>
    <w:rsid w:val="003A1C5B"/>
    <w:rsid w:val="003A210F"/>
    <w:rsid w:val="003A6DB4"/>
    <w:rsid w:val="003B07FE"/>
    <w:rsid w:val="003B0D5E"/>
    <w:rsid w:val="003B6F75"/>
    <w:rsid w:val="003C0F07"/>
    <w:rsid w:val="003C7D54"/>
    <w:rsid w:val="003D081E"/>
    <w:rsid w:val="003D3DE6"/>
    <w:rsid w:val="003E030D"/>
    <w:rsid w:val="003E3587"/>
    <w:rsid w:val="003E5E7A"/>
    <w:rsid w:val="003E6E4A"/>
    <w:rsid w:val="003F0735"/>
    <w:rsid w:val="003F2FB2"/>
    <w:rsid w:val="003F4688"/>
    <w:rsid w:val="003F6B0B"/>
    <w:rsid w:val="003F7F93"/>
    <w:rsid w:val="0040471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32A4E"/>
    <w:rsid w:val="00436819"/>
    <w:rsid w:val="00436983"/>
    <w:rsid w:val="004376E0"/>
    <w:rsid w:val="00441786"/>
    <w:rsid w:val="00441B1B"/>
    <w:rsid w:val="0044426D"/>
    <w:rsid w:val="00450196"/>
    <w:rsid w:val="0045221F"/>
    <w:rsid w:val="00452A96"/>
    <w:rsid w:val="004562DB"/>
    <w:rsid w:val="004602CA"/>
    <w:rsid w:val="00462D19"/>
    <w:rsid w:val="00467C14"/>
    <w:rsid w:val="00476050"/>
    <w:rsid w:val="004764C2"/>
    <w:rsid w:val="00476C15"/>
    <w:rsid w:val="004806AF"/>
    <w:rsid w:val="0048503C"/>
    <w:rsid w:val="00490713"/>
    <w:rsid w:val="00490DAB"/>
    <w:rsid w:val="004923E5"/>
    <w:rsid w:val="004929DA"/>
    <w:rsid w:val="004A2916"/>
    <w:rsid w:val="004B2DFE"/>
    <w:rsid w:val="004B44BD"/>
    <w:rsid w:val="004B5063"/>
    <w:rsid w:val="004B5D5C"/>
    <w:rsid w:val="004D3790"/>
    <w:rsid w:val="004D520B"/>
    <w:rsid w:val="004E383D"/>
    <w:rsid w:val="004E39BD"/>
    <w:rsid w:val="004E5A67"/>
    <w:rsid w:val="004E6F30"/>
    <w:rsid w:val="004E751F"/>
    <w:rsid w:val="004E7921"/>
    <w:rsid w:val="004F794D"/>
    <w:rsid w:val="00501B90"/>
    <w:rsid w:val="00504F9B"/>
    <w:rsid w:val="00513C19"/>
    <w:rsid w:val="00527153"/>
    <w:rsid w:val="005312CE"/>
    <w:rsid w:val="00531EAD"/>
    <w:rsid w:val="00532616"/>
    <w:rsid w:val="00536B81"/>
    <w:rsid w:val="00537B79"/>
    <w:rsid w:val="005401F4"/>
    <w:rsid w:val="00541510"/>
    <w:rsid w:val="005438B7"/>
    <w:rsid w:val="00546135"/>
    <w:rsid w:val="00546E16"/>
    <w:rsid w:val="00550CC1"/>
    <w:rsid w:val="00560416"/>
    <w:rsid w:val="00560E5B"/>
    <w:rsid w:val="00562BDD"/>
    <w:rsid w:val="00563C85"/>
    <w:rsid w:val="005642BA"/>
    <w:rsid w:val="00577520"/>
    <w:rsid w:val="00577DEA"/>
    <w:rsid w:val="00591652"/>
    <w:rsid w:val="00593879"/>
    <w:rsid w:val="005A5310"/>
    <w:rsid w:val="005A5BD0"/>
    <w:rsid w:val="005B2F2D"/>
    <w:rsid w:val="005B5CFF"/>
    <w:rsid w:val="005C1E4B"/>
    <w:rsid w:val="005C3B71"/>
    <w:rsid w:val="005D0A83"/>
    <w:rsid w:val="005D57DD"/>
    <w:rsid w:val="005D5B5A"/>
    <w:rsid w:val="005D7B8C"/>
    <w:rsid w:val="005E1405"/>
    <w:rsid w:val="005E345E"/>
    <w:rsid w:val="005E7D78"/>
    <w:rsid w:val="005F0A37"/>
    <w:rsid w:val="005F0D49"/>
    <w:rsid w:val="005F253B"/>
    <w:rsid w:val="005F3CB7"/>
    <w:rsid w:val="005F3EC8"/>
    <w:rsid w:val="0060068E"/>
    <w:rsid w:val="006070ED"/>
    <w:rsid w:val="00607F7C"/>
    <w:rsid w:val="0061206D"/>
    <w:rsid w:val="006121FD"/>
    <w:rsid w:val="00612B15"/>
    <w:rsid w:val="006157C9"/>
    <w:rsid w:val="00616BBA"/>
    <w:rsid w:val="006214C8"/>
    <w:rsid w:val="00622DD9"/>
    <w:rsid w:val="00627C6D"/>
    <w:rsid w:val="00634536"/>
    <w:rsid w:val="006364F8"/>
    <w:rsid w:val="00640690"/>
    <w:rsid w:val="006406A2"/>
    <w:rsid w:val="006414A4"/>
    <w:rsid w:val="00645237"/>
    <w:rsid w:val="0064756D"/>
    <w:rsid w:val="00650EF5"/>
    <w:rsid w:val="00654A79"/>
    <w:rsid w:val="00657B49"/>
    <w:rsid w:val="00676B03"/>
    <w:rsid w:val="00684920"/>
    <w:rsid w:val="00694805"/>
    <w:rsid w:val="0069508A"/>
    <w:rsid w:val="006A2635"/>
    <w:rsid w:val="006A35B3"/>
    <w:rsid w:val="006B1741"/>
    <w:rsid w:val="006C098B"/>
    <w:rsid w:val="006E5487"/>
    <w:rsid w:val="006E57B6"/>
    <w:rsid w:val="006E756F"/>
    <w:rsid w:val="006F0E1A"/>
    <w:rsid w:val="006F43F2"/>
    <w:rsid w:val="007012A8"/>
    <w:rsid w:val="00706929"/>
    <w:rsid w:val="007143D4"/>
    <w:rsid w:val="0072049D"/>
    <w:rsid w:val="00720ED4"/>
    <w:rsid w:val="007221A8"/>
    <w:rsid w:val="007305E0"/>
    <w:rsid w:val="007308C6"/>
    <w:rsid w:val="0073300A"/>
    <w:rsid w:val="00733AF2"/>
    <w:rsid w:val="00734623"/>
    <w:rsid w:val="0073523C"/>
    <w:rsid w:val="0075111A"/>
    <w:rsid w:val="0075153E"/>
    <w:rsid w:val="00760011"/>
    <w:rsid w:val="007675E8"/>
    <w:rsid w:val="00767869"/>
    <w:rsid w:val="007679A3"/>
    <w:rsid w:val="00771422"/>
    <w:rsid w:val="007822B0"/>
    <w:rsid w:val="00782A30"/>
    <w:rsid w:val="00784C99"/>
    <w:rsid w:val="0078664D"/>
    <w:rsid w:val="007872BC"/>
    <w:rsid w:val="00793159"/>
    <w:rsid w:val="00793893"/>
    <w:rsid w:val="007A219E"/>
    <w:rsid w:val="007A2D03"/>
    <w:rsid w:val="007A5DA1"/>
    <w:rsid w:val="007A6656"/>
    <w:rsid w:val="007B0EC1"/>
    <w:rsid w:val="007B2828"/>
    <w:rsid w:val="007B2DAA"/>
    <w:rsid w:val="007B45C8"/>
    <w:rsid w:val="007C08BD"/>
    <w:rsid w:val="007C1E83"/>
    <w:rsid w:val="007D0CC5"/>
    <w:rsid w:val="007E0158"/>
    <w:rsid w:val="007E65DE"/>
    <w:rsid w:val="007F7D0D"/>
    <w:rsid w:val="00802184"/>
    <w:rsid w:val="00803F3B"/>
    <w:rsid w:val="00804555"/>
    <w:rsid w:val="00817AAA"/>
    <w:rsid w:val="008302A1"/>
    <w:rsid w:val="00836C51"/>
    <w:rsid w:val="00840968"/>
    <w:rsid w:val="008452A7"/>
    <w:rsid w:val="00850296"/>
    <w:rsid w:val="008550EE"/>
    <w:rsid w:val="00855CB6"/>
    <w:rsid w:val="0085796E"/>
    <w:rsid w:val="00862838"/>
    <w:rsid w:val="00864CF0"/>
    <w:rsid w:val="0086588C"/>
    <w:rsid w:val="00866A3B"/>
    <w:rsid w:val="00867023"/>
    <w:rsid w:val="00874AA6"/>
    <w:rsid w:val="00874D0A"/>
    <w:rsid w:val="0087541C"/>
    <w:rsid w:val="00875AB6"/>
    <w:rsid w:val="00876C7E"/>
    <w:rsid w:val="00877AE9"/>
    <w:rsid w:val="00877D25"/>
    <w:rsid w:val="00877D26"/>
    <w:rsid w:val="008806B0"/>
    <w:rsid w:val="008838D9"/>
    <w:rsid w:val="00883F3A"/>
    <w:rsid w:val="008915D7"/>
    <w:rsid w:val="008A0FD1"/>
    <w:rsid w:val="008A2C4E"/>
    <w:rsid w:val="008A325F"/>
    <w:rsid w:val="008A4AAC"/>
    <w:rsid w:val="008A5379"/>
    <w:rsid w:val="008B41E2"/>
    <w:rsid w:val="008B639A"/>
    <w:rsid w:val="008B6665"/>
    <w:rsid w:val="008C454A"/>
    <w:rsid w:val="008C4998"/>
    <w:rsid w:val="008C5981"/>
    <w:rsid w:val="008C6475"/>
    <w:rsid w:val="008D7AAB"/>
    <w:rsid w:val="008E1AB2"/>
    <w:rsid w:val="008E2E4B"/>
    <w:rsid w:val="008E3575"/>
    <w:rsid w:val="008E5FE8"/>
    <w:rsid w:val="008E6798"/>
    <w:rsid w:val="008E730E"/>
    <w:rsid w:val="008E747B"/>
    <w:rsid w:val="008F58B1"/>
    <w:rsid w:val="008F5A9D"/>
    <w:rsid w:val="008F683E"/>
    <w:rsid w:val="00910917"/>
    <w:rsid w:val="00910E27"/>
    <w:rsid w:val="00911C48"/>
    <w:rsid w:val="00911E78"/>
    <w:rsid w:val="009125A4"/>
    <w:rsid w:val="00920109"/>
    <w:rsid w:val="0092156E"/>
    <w:rsid w:val="009220DF"/>
    <w:rsid w:val="00922F32"/>
    <w:rsid w:val="00925D84"/>
    <w:rsid w:val="00925EB5"/>
    <w:rsid w:val="009272FA"/>
    <w:rsid w:val="00931084"/>
    <w:rsid w:val="00931B52"/>
    <w:rsid w:val="00934D7D"/>
    <w:rsid w:val="00937264"/>
    <w:rsid w:val="00940525"/>
    <w:rsid w:val="00950071"/>
    <w:rsid w:val="0095195A"/>
    <w:rsid w:val="009538F3"/>
    <w:rsid w:val="009545D6"/>
    <w:rsid w:val="00954E26"/>
    <w:rsid w:val="009637D8"/>
    <w:rsid w:val="0096472A"/>
    <w:rsid w:val="009676E5"/>
    <w:rsid w:val="00975873"/>
    <w:rsid w:val="009806C7"/>
    <w:rsid w:val="0098116B"/>
    <w:rsid w:val="00981427"/>
    <w:rsid w:val="009827A9"/>
    <w:rsid w:val="00983D0F"/>
    <w:rsid w:val="00983F99"/>
    <w:rsid w:val="00984DE1"/>
    <w:rsid w:val="00987328"/>
    <w:rsid w:val="00991E76"/>
    <w:rsid w:val="00995EB9"/>
    <w:rsid w:val="009960C1"/>
    <w:rsid w:val="009A64C7"/>
    <w:rsid w:val="009B1D83"/>
    <w:rsid w:val="009B336F"/>
    <w:rsid w:val="009B4A30"/>
    <w:rsid w:val="009C135A"/>
    <w:rsid w:val="009C2CD2"/>
    <w:rsid w:val="009C4F18"/>
    <w:rsid w:val="009C727C"/>
    <w:rsid w:val="009D1160"/>
    <w:rsid w:val="009D13B0"/>
    <w:rsid w:val="009D189D"/>
    <w:rsid w:val="009D4E25"/>
    <w:rsid w:val="009D78C5"/>
    <w:rsid w:val="009E4E84"/>
    <w:rsid w:val="009F3FAD"/>
    <w:rsid w:val="00A05A05"/>
    <w:rsid w:val="00A06556"/>
    <w:rsid w:val="00A112E8"/>
    <w:rsid w:val="00A1436D"/>
    <w:rsid w:val="00A16BC8"/>
    <w:rsid w:val="00A16E67"/>
    <w:rsid w:val="00A20E4E"/>
    <w:rsid w:val="00A2688B"/>
    <w:rsid w:val="00A270A4"/>
    <w:rsid w:val="00A27354"/>
    <w:rsid w:val="00A27433"/>
    <w:rsid w:val="00A37B37"/>
    <w:rsid w:val="00A40F71"/>
    <w:rsid w:val="00A40F90"/>
    <w:rsid w:val="00A433C6"/>
    <w:rsid w:val="00A55E4F"/>
    <w:rsid w:val="00A6009E"/>
    <w:rsid w:val="00A600E6"/>
    <w:rsid w:val="00A62156"/>
    <w:rsid w:val="00A6224E"/>
    <w:rsid w:val="00A62DF9"/>
    <w:rsid w:val="00A64243"/>
    <w:rsid w:val="00A65C01"/>
    <w:rsid w:val="00A71405"/>
    <w:rsid w:val="00A72CC7"/>
    <w:rsid w:val="00A73444"/>
    <w:rsid w:val="00A80168"/>
    <w:rsid w:val="00A81871"/>
    <w:rsid w:val="00A81D03"/>
    <w:rsid w:val="00A82B5B"/>
    <w:rsid w:val="00A842CC"/>
    <w:rsid w:val="00A84566"/>
    <w:rsid w:val="00AA3575"/>
    <w:rsid w:val="00AA6263"/>
    <w:rsid w:val="00AA6CB3"/>
    <w:rsid w:val="00AA7CA5"/>
    <w:rsid w:val="00AB00C1"/>
    <w:rsid w:val="00AB15FE"/>
    <w:rsid w:val="00AB297D"/>
    <w:rsid w:val="00AB6A18"/>
    <w:rsid w:val="00AC320F"/>
    <w:rsid w:val="00AC4EB4"/>
    <w:rsid w:val="00AC7CD5"/>
    <w:rsid w:val="00AD152B"/>
    <w:rsid w:val="00AD53A7"/>
    <w:rsid w:val="00AE17AC"/>
    <w:rsid w:val="00AE2262"/>
    <w:rsid w:val="00AE4057"/>
    <w:rsid w:val="00AE482D"/>
    <w:rsid w:val="00AF0BF7"/>
    <w:rsid w:val="00AF10F6"/>
    <w:rsid w:val="00AF11BD"/>
    <w:rsid w:val="00AF3C1A"/>
    <w:rsid w:val="00AF6033"/>
    <w:rsid w:val="00AF7C75"/>
    <w:rsid w:val="00B00D6B"/>
    <w:rsid w:val="00B20FF1"/>
    <w:rsid w:val="00B22AA2"/>
    <w:rsid w:val="00B23373"/>
    <w:rsid w:val="00B300CC"/>
    <w:rsid w:val="00B32408"/>
    <w:rsid w:val="00B37E4C"/>
    <w:rsid w:val="00B42279"/>
    <w:rsid w:val="00B42A0F"/>
    <w:rsid w:val="00B45053"/>
    <w:rsid w:val="00B46629"/>
    <w:rsid w:val="00B46EAC"/>
    <w:rsid w:val="00B52B7F"/>
    <w:rsid w:val="00B52C6B"/>
    <w:rsid w:val="00B557F4"/>
    <w:rsid w:val="00B62237"/>
    <w:rsid w:val="00B63404"/>
    <w:rsid w:val="00B67332"/>
    <w:rsid w:val="00B71680"/>
    <w:rsid w:val="00B76196"/>
    <w:rsid w:val="00B7732C"/>
    <w:rsid w:val="00B77ADC"/>
    <w:rsid w:val="00B82F43"/>
    <w:rsid w:val="00B86786"/>
    <w:rsid w:val="00B942BA"/>
    <w:rsid w:val="00B94F7F"/>
    <w:rsid w:val="00B96681"/>
    <w:rsid w:val="00BA1814"/>
    <w:rsid w:val="00BA4E4C"/>
    <w:rsid w:val="00BB1866"/>
    <w:rsid w:val="00BB39B9"/>
    <w:rsid w:val="00BB3FAF"/>
    <w:rsid w:val="00BC03F5"/>
    <w:rsid w:val="00BC1B8F"/>
    <w:rsid w:val="00BC5A87"/>
    <w:rsid w:val="00BC7A3B"/>
    <w:rsid w:val="00BD099C"/>
    <w:rsid w:val="00BD3263"/>
    <w:rsid w:val="00BD3FA9"/>
    <w:rsid w:val="00BD6907"/>
    <w:rsid w:val="00BE1020"/>
    <w:rsid w:val="00BE1E80"/>
    <w:rsid w:val="00BE2954"/>
    <w:rsid w:val="00BE46D9"/>
    <w:rsid w:val="00BE5B8B"/>
    <w:rsid w:val="00BE7F6E"/>
    <w:rsid w:val="00BF4300"/>
    <w:rsid w:val="00BF4554"/>
    <w:rsid w:val="00C07F71"/>
    <w:rsid w:val="00C1148D"/>
    <w:rsid w:val="00C12C8B"/>
    <w:rsid w:val="00C211D7"/>
    <w:rsid w:val="00C25608"/>
    <w:rsid w:val="00C257AF"/>
    <w:rsid w:val="00C364BE"/>
    <w:rsid w:val="00C400D9"/>
    <w:rsid w:val="00C41021"/>
    <w:rsid w:val="00C42A12"/>
    <w:rsid w:val="00C56876"/>
    <w:rsid w:val="00C602FF"/>
    <w:rsid w:val="00C6116F"/>
    <w:rsid w:val="00C62439"/>
    <w:rsid w:val="00C65FD3"/>
    <w:rsid w:val="00C708AB"/>
    <w:rsid w:val="00C70999"/>
    <w:rsid w:val="00C712AD"/>
    <w:rsid w:val="00C776A4"/>
    <w:rsid w:val="00C80F79"/>
    <w:rsid w:val="00C828C3"/>
    <w:rsid w:val="00C86071"/>
    <w:rsid w:val="00C944E1"/>
    <w:rsid w:val="00C963F5"/>
    <w:rsid w:val="00C977EC"/>
    <w:rsid w:val="00CA608B"/>
    <w:rsid w:val="00CB40D1"/>
    <w:rsid w:val="00CC38B5"/>
    <w:rsid w:val="00CD63A6"/>
    <w:rsid w:val="00CE0C58"/>
    <w:rsid w:val="00CE5633"/>
    <w:rsid w:val="00CE6DE9"/>
    <w:rsid w:val="00CF44D2"/>
    <w:rsid w:val="00D00113"/>
    <w:rsid w:val="00D07243"/>
    <w:rsid w:val="00D0788D"/>
    <w:rsid w:val="00D10C3F"/>
    <w:rsid w:val="00D11D13"/>
    <w:rsid w:val="00D22937"/>
    <w:rsid w:val="00D22B9D"/>
    <w:rsid w:val="00D303A1"/>
    <w:rsid w:val="00D31119"/>
    <w:rsid w:val="00D31692"/>
    <w:rsid w:val="00D34CE3"/>
    <w:rsid w:val="00D51E71"/>
    <w:rsid w:val="00D53A80"/>
    <w:rsid w:val="00D56285"/>
    <w:rsid w:val="00D62F2C"/>
    <w:rsid w:val="00D66AE5"/>
    <w:rsid w:val="00D70119"/>
    <w:rsid w:val="00D71977"/>
    <w:rsid w:val="00D815E8"/>
    <w:rsid w:val="00D81816"/>
    <w:rsid w:val="00D8288A"/>
    <w:rsid w:val="00D85AC7"/>
    <w:rsid w:val="00D85E31"/>
    <w:rsid w:val="00D872C2"/>
    <w:rsid w:val="00D901FC"/>
    <w:rsid w:val="00D9084A"/>
    <w:rsid w:val="00D91D6C"/>
    <w:rsid w:val="00D93122"/>
    <w:rsid w:val="00D93ECE"/>
    <w:rsid w:val="00D94A75"/>
    <w:rsid w:val="00D965EA"/>
    <w:rsid w:val="00D968DD"/>
    <w:rsid w:val="00DA3B38"/>
    <w:rsid w:val="00DA3E9F"/>
    <w:rsid w:val="00DA4DDA"/>
    <w:rsid w:val="00DB245C"/>
    <w:rsid w:val="00DB4530"/>
    <w:rsid w:val="00DB6AAD"/>
    <w:rsid w:val="00DC0FBB"/>
    <w:rsid w:val="00DC3662"/>
    <w:rsid w:val="00DC594C"/>
    <w:rsid w:val="00DC6215"/>
    <w:rsid w:val="00DC6D49"/>
    <w:rsid w:val="00DD3AF4"/>
    <w:rsid w:val="00DE17C7"/>
    <w:rsid w:val="00DE3FA7"/>
    <w:rsid w:val="00DE4DA4"/>
    <w:rsid w:val="00DE7DD8"/>
    <w:rsid w:val="00DF34EA"/>
    <w:rsid w:val="00E0129B"/>
    <w:rsid w:val="00E02DEA"/>
    <w:rsid w:val="00E04C5F"/>
    <w:rsid w:val="00E05E34"/>
    <w:rsid w:val="00E063A3"/>
    <w:rsid w:val="00E06B79"/>
    <w:rsid w:val="00E07C08"/>
    <w:rsid w:val="00E14065"/>
    <w:rsid w:val="00E158CD"/>
    <w:rsid w:val="00E1724E"/>
    <w:rsid w:val="00E228D8"/>
    <w:rsid w:val="00E230B6"/>
    <w:rsid w:val="00E25B66"/>
    <w:rsid w:val="00E26F4E"/>
    <w:rsid w:val="00E32527"/>
    <w:rsid w:val="00E34EDB"/>
    <w:rsid w:val="00E40BAB"/>
    <w:rsid w:val="00E519EF"/>
    <w:rsid w:val="00E56D43"/>
    <w:rsid w:val="00E61FCB"/>
    <w:rsid w:val="00E6753D"/>
    <w:rsid w:val="00E7177D"/>
    <w:rsid w:val="00E72DF5"/>
    <w:rsid w:val="00E760F9"/>
    <w:rsid w:val="00E76D48"/>
    <w:rsid w:val="00E85DE0"/>
    <w:rsid w:val="00E90B95"/>
    <w:rsid w:val="00E94091"/>
    <w:rsid w:val="00E9634A"/>
    <w:rsid w:val="00E96E2C"/>
    <w:rsid w:val="00EA35C0"/>
    <w:rsid w:val="00EA5D78"/>
    <w:rsid w:val="00EA5F49"/>
    <w:rsid w:val="00EB3828"/>
    <w:rsid w:val="00EB6E82"/>
    <w:rsid w:val="00EB7A28"/>
    <w:rsid w:val="00EC2DA4"/>
    <w:rsid w:val="00ED23AC"/>
    <w:rsid w:val="00ED32A2"/>
    <w:rsid w:val="00ED3DE2"/>
    <w:rsid w:val="00EE472F"/>
    <w:rsid w:val="00EE6610"/>
    <w:rsid w:val="00EF607E"/>
    <w:rsid w:val="00EF758F"/>
    <w:rsid w:val="00EF793D"/>
    <w:rsid w:val="00F037E5"/>
    <w:rsid w:val="00F03B73"/>
    <w:rsid w:val="00F06758"/>
    <w:rsid w:val="00F12027"/>
    <w:rsid w:val="00F21B29"/>
    <w:rsid w:val="00F30BE7"/>
    <w:rsid w:val="00F3448C"/>
    <w:rsid w:val="00F34DE5"/>
    <w:rsid w:val="00F37BA2"/>
    <w:rsid w:val="00F40B5D"/>
    <w:rsid w:val="00F4348B"/>
    <w:rsid w:val="00F44F78"/>
    <w:rsid w:val="00F500A0"/>
    <w:rsid w:val="00F525B8"/>
    <w:rsid w:val="00F54F9A"/>
    <w:rsid w:val="00F57717"/>
    <w:rsid w:val="00F605D8"/>
    <w:rsid w:val="00F6064B"/>
    <w:rsid w:val="00F61D8F"/>
    <w:rsid w:val="00F700C4"/>
    <w:rsid w:val="00F701A8"/>
    <w:rsid w:val="00F71EAB"/>
    <w:rsid w:val="00F73B38"/>
    <w:rsid w:val="00F75FAA"/>
    <w:rsid w:val="00F772FE"/>
    <w:rsid w:val="00F80375"/>
    <w:rsid w:val="00F81954"/>
    <w:rsid w:val="00F84779"/>
    <w:rsid w:val="00F913C6"/>
    <w:rsid w:val="00F92720"/>
    <w:rsid w:val="00F92EB3"/>
    <w:rsid w:val="00FA10F7"/>
    <w:rsid w:val="00FB4250"/>
    <w:rsid w:val="00FB648A"/>
    <w:rsid w:val="00FC5EA0"/>
    <w:rsid w:val="00FD08BB"/>
    <w:rsid w:val="00FD1FDE"/>
    <w:rsid w:val="00FD4879"/>
    <w:rsid w:val="00FD5511"/>
    <w:rsid w:val="00FE4400"/>
    <w:rsid w:val="00FF0564"/>
    <w:rsid w:val="00FF0E6D"/>
    <w:rsid w:val="00FF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C99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4F794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F794D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DD3AF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1D23A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10713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3E5E7A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E5E7A"/>
    <w:rPr>
      <w:rFonts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195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DefaultParagraphFont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55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11</Pages>
  <Words>2104</Words>
  <Characters>11999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Любовь</cp:lastModifiedBy>
  <cp:revision>2</cp:revision>
  <cp:lastPrinted>2016-07-21T14:27:00Z</cp:lastPrinted>
  <dcterms:created xsi:type="dcterms:W3CDTF">2016-07-25T13:04:00Z</dcterms:created>
  <dcterms:modified xsi:type="dcterms:W3CDTF">2016-07-25T13:04:00Z</dcterms:modified>
</cp:coreProperties>
</file>