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B0C" w:rsidRDefault="00AF6B0C" w:rsidP="00B732CA">
      <w:pPr>
        <w:jc w:val="right"/>
        <w:rPr>
          <w:sz w:val="28"/>
          <w:szCs w:val="28"/>
        </w:rPr>
      </w:pPr>
    </w:p>
    <w:p w:rsidR="00AF6B0C" w:rsidRDefault="00AF6B0C" w:rsidP="00B732CA">
      <w:pPr>
        <w:jc w:val="right"/>
        <w:rPr>
          <w:sz w:val="28"/>
          <w:szCs w:val="28"/>
        </w:rPr>
      </w:pPr>
      <w:r w:rsidRPr="00CA310B">
        <w:rPr>
          <w:sz w:val="28"/>
          <w:szCs w:val="28"/>
        </w:rPr>
        <w:t>Приложение 3</w:t>
      </w:r>
    </w:p>
    <w:p w:rsidR="00AF6B0C" w:rsidRDefault="00AF6B0C" w:rsidP="008F5EC3">
      <w:pPr>
        <w:jc w:val="center"/>
        <w:rPr>
          <w:sz w:val="28"/>
          <w:szCs w:val="28"/>
        </w:rPr>
      </w:pPr>
    </w:p>
    <w:p w:rsidR="00AF6B0C" w:rsidRDefault="00AF6B0C" w:rsidP="008F5E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AF6B0C" w:rsidRDefault="00AF6B0C" w:rsidP="008F5EC3">
      <w:pPr>
        <w:rPr>
          <w:sz w:val="28"/>
          <w:szCs w:val="28"/>
        </w:rPr>
      </w:pPr>
    </w:p>
    <w:p w:rsidR="00AF6B0C" w:rsidRDefault="00AF6B0C" w:rsidP="008F5EC3">
      <w:pPr>
        <w:rPr>
          <w:sz w:val="28"/>
          <w:szCs w:val="28"/>
        </w:rPr>
      </w:pPr>
      <w:r>
        <w:rPr>
          <w:sz w:val="28"/>
          <w:szCs w:val="28"/>
        </w:rPr>
        <w:t>От ______________________________________________________________</w:t>
      </w:r>
    </w:p>
    <w:p w:rsidR="00AF6B0C" w:rsidRDefault="00AF6B0C" w:rsidP="008F5EC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AF6B0C" w:rsidRDefault="00AF6B0C" w:rsidP="0043766F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(Название команды, муниципальное образование)</w:t>
      </w:r>
    </w:p>
    <w:p w:rsidR="00AF6B0C" w:rsidRDefault="00AF6B0C" w:rsidP="008F5EC3">
      <w:pPr>
        <w:rPr>
          <w:sz w:val="28"/>
          <w:szCs w:val="28"/>
        </w:rPr>
      </w:pPr>
    </w:p>
    <w:p w:rsidR="00AF6B0C" w:rsidRDefault="00AF6B0C" w:rsidP="008F5EC3">
      <w:pPr>
        <w:rPr>
          <w:sz w:val="28"/>
          <w:szCs w:val="28"/>
        </w:rPr>
      </w:pPr>
    </w:p>
    <w:p w:rsidR="00AF6B0C" w:rsidRDefault="00AF6B0C" w:rsidP="008F5EC3">
      <w:pPr>
        <w:rPr>
          <w:sz w:val="28"/>
          <w:szCs w:val="28"/>
        </w:rPr>
      </w:pPr>
      <w:r w:rsidRPr="0074323E">
        <w:rPr>
          <w:sz w:val="28"/>
          <w:szCs w:val="28"/>
        </w:rPr>
        <w:t xml:space="preserve">С Положением о слёте ознакомлены, с правилами </w:t>
      </w:r>
      <w:r>
        <w:rPr>
          <w:sz w:val="28"/>
          <w:szCs w:val="28"/>
        </w:rPr>
        <w:t xml:space="preserve">поведения и проживания </w:t>
      </w:r>
      <w:r w:rsidRPr="0074323E">
        <w:rPr>
          <w:sz w:val="28"/>
          <w:szCs w:val="28"/>
        </w:rPr>
        <w:t>на турслете согласны.</w:t>
      </w:r>
    </w:p>
    <w:p w:rsidR="00AF6B0C" w:rsidRPr="00EE53D3" w:rsidRDefault="00AF6B0C" w:rsidP="008F5EC3">
      <w:pPr>
        <w:rPr>
          <w:sz w:val="28"/>
          <w:szCs w:val="28"/>
        </w:rPr>
      </w:pPr>
      <w:r>
        <w:rPr>
          <w:sz w:val="28"/>
          <w:szCs w:val="28"/>
        </w:rPr>
        <w:t>ЗАПРЕЩЕНО</w:t>
      </w:r>
      <w:r>
        <w:rPr>
          <w:sz w:val="28"/>
          <w:szCs w:val="28"/>
          <w:lang w:val="en-US"/>
        </w:rPr>
        <w:t>: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835" w:right="538" w:hanging="13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распитие спиртных напитков и нахождение на территории лиц в </w:t>
      </w:r>
      <w:r>
        <w:rPr>
          <w:sz w:val="28"/>
          <w:szCs w:val="28"/>
        </w:rPr>
        <w:t>нетрезвом состоянии;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835" w:right="538" w:hanging="134"/>
        <w:jc w:val="both"/>
        <w:rPr>
          <w:sz w:val="28"/>
          <w:szCs w:val="28"/>
        </w:rPr>
      </w:pPr>
      <w:r>
        <w:rPr>
          <w:sz w:val="28"/>
          <w:szCs w:val="28"/>
        </w:rPr>
        <w:t>курение;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701"/>
        <w:jc w:val="both"/>
        <w:rPr>
          <w:sz w:val="28"/>
          <w:szCs w:val="28"/>
        </w:rPr>
      </w:pPr>
      <w:r>
        <w:rPr>
          <w:sz w:val="28"/>
          <w:szCs w:val="28"/>
        </w:rPr>
        <w:t>рубка зеленых насаждений;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701"/>
        <w:jc w:val="both"/>
        <w:rPr>
          <w:sz w:val="28"/>
          <w:szCs w:val="28"/>
        </w:rPr>
      </w:pPr>
      <w:r>
        <w:rPr>
          <w:sz w:val="28"/>
          <w:szCs w:val="28"/>
        </w:rPr>
        <w:t>разведение костров в неустановленных местах;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701"/>
        <w:jc w:val="both"/>
        <w:rPr>
          <w:sz w:val="28"/>
          <w:szCs w:val="28"/>
        </w:rPr>
      </w:pPr>
      <w:r>
        <w:rPr>
          <w:sz w:val="28"/>
          <w:szCs w:val="28"/>
        </w:rPr>
        <w:t>купание;</w:t>
      </w:r>
    </w:p>
    <w:p w:rsidR="00AF6B0C" w:rsidRDefault="00AF6B0C" w:rsidP="008F5EC3">
      <w:pPr>
        <w:numPr>
          <w:ilvl w:val="0"/>
          <w:numId w:val="1"/>
        </w:numPr>
        <w:shd w:val="clear" w:color="auto" w:fill="FFFFFF"/>
        <w:tabs>
          <w:tab w:val="left" w:pos="835"/>
        </w:tabs>
        <w:spacing w:line="317" w:lineRule="exact"/>
        <w:ind w:left="701"/>
        <w:jc w:val="both"/>
        <w:rPr>
          <w:sz w:val="28"/>
          <w:szCs w:val="28"/>
        </w:rPr>
      </w:pPr>
      <w:r>
        <w:rPr>
          <w:sz w:val="28"/>
          <w:szCs w:val="28"/>
        </w:rPr>
        <w:t>шуметь после отбоя;</w:t>
      </w:r>
    </w:p>
    <w:p w:rsidR="00AF6B0C" w:rsidRDefault="00AF6B0C" w:rsidP="008F5EC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участие в соревнованиях и конкурсах незаявленных членов команды;</w:t>
      </w:r>
    </w:p>
    <w:p w:rsidR="00AF6B0C" w:rsidRDefault="00AF6B0C" w:rsidP="008F5EC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отъезд команды с места слета без уведомления начальника слета.</w:t>
      </w:r>
    </w:p>
    <w:p w:rsidR="00AF6B0C" w:rsidRDefault="00AF6B0C" w:rsidP="008F5EC3">
      <w:pPr>
        <w:ind w:left="708" w:hanging="708"/>
        <w:jc w:val="both"/>
        <w:rPr>
          <w:sz w:val="28"/>
          <w:szCs w:val="28"/>
        </w:rPr>
      </w:pPr>
    </w:p>
    <w:p w:rsidR="00AF6B0C" w:rsidRPr="0043766F" w:rsidRDefault="00AF6B0C" w:rsidP="0043766F">
      <w:pPr>
        <w:ind w:left="708" w:hanging="708"/>
        <w:jc w:val="center"/>
        <w:rPr>
          <w:b/>
          <w:sz w:val="28"/>
          <w:szCs w:val="28"/>
        </w:rPr>
      </w:pPr>
      <w:r w:rsidRPr="0043766F">
        <w:rPr>
          <w:b/>
          <w:sz w:val="28"/>
          <w:szCs w:val="28"/>
        </w:rPr>
        <w:t>Основной состав</w:t>
      </w:r>
    </w:p>
    <w:tbl>
      <w:tblPr>
        <w:tblW w:w="106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351"/>
        <w:gridCol w:w="3561"/>
        <w:gridCol w:w="2918"/>
      </w:tblGrid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№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ФИО</w:t>
            </w:r>
          </w:p>
        </w:tc>
        <w:tc>
          <w:tcPr>
            <w:tcW w:w="3561" w:type="dxa"/>
          </w:tcPr>
          <w:p w:rsidR="00AF6B0C" w:rsidRPr="00792F6B" w:rsidRDefault="00AF6B0C" w:rsidP="008779CB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 xml:space="preserve">Дата рождения/ </w:t>
            </w:r>
          </w:p>
          <w:p w:rsidR="00AF6B0C" w:rsidRPr="00792F6B" w:rsidRDefault="00AF6B0C" w:rsidP="008779CB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Место проживания</w:t>
            </w:r>
          </w:p>
        </w:tc>
        <w:tc>
          <w:tcPr>
            <w:tcW w:w="2918" w:type="dxa"/>
          </w:tcPr>
          <w:p w:rsidR="00AF6B0C" w:rsidRDefault="00AF6B0C" w:rsidP="0087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заявляю, что физически подготовлен для участия в спортивных соревнованиях и несу полную ответственность за свою жизнь и здоровье, обязуюсь соблюдать правила пребывания на слете.</w:t>
            </w:r>
          </w:p>
          <w:p w:rsidR="00AF6B0C" w:rsidRPr="00792F6B" w:rsidRDefault="00AF6B0C" w:rsidP="008779CB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Подпись</w:t>
            </w: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  <w:tr w:rsidR="00AF6B0C" w:rsidTr="00D470F1">
        <w:tc>
          <w:tcPr>
            <w:tcW w:w="817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335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779CB">
            <w:pPr>
              <w:rPr>
                <w:sz w:val="28"/>
                <w:szCs w:val="28"/>
              </w:rPr>
            </w:pPr>
          </w:p>
        </w:tc>
      </w:tr>
    </w:tbl>
    <w:p w:rsidR="00AF6B0C" w:rsidRPr="0043766F" w:rsidRDefault="00AF6B0C" w:rsidP="0043766F">
      <w:pPr>
        <w:jc w:val="center"/>
        <w:rPr>
          <w:b/>
          <w:sz w:val="28"/>
          <w:szCs w:val="28"/>
        </w:rPr>
      </w:pPr>
      <w:r w:rsidRPr="0043766F">
        <w:rPr>
          <w:b/>
          <w:sz w:val="28"/>
          <w:szCs w:val="28"/>
        </w:rPr>
        <w:t>Сопровождающие</w:t>
      </w:r>
    </w:p>
    <w:tbl>
      <w:tblPr>
        <w:tblW w:w="106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3351"/>
        <w:gridCol w:w="3561"/>
        <w:gridCol w:w="2918"/>
      </w:tblGrid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№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ФИО</w:t>
            </w:r>
          </w:p>
        </w:tc>
        <w:tc>
          <w:tcPr>
            <w:tcW w:w="3561" w:type="dxa"/>
          </w:tcPr>
          <w:p w:rsidR="00AF6B0C" w:rsidRPr="00792F6B" w:rsidRDefault="00AF6B0C" w:rsidP="00945C3A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Дата рождения</w:t>
            </w:r>
          </w:p>
          <w:p w:rsidR="00AF6B0C" w:rsidRPr="00792F6B" w:rsidRDefault="00AF6B0C" w:rsidP="00604D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Default="00AF6B0C" w:rsidP="00604D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заявляю, что несу полную ответственность за свою жизнь и здоровье, обязуюсь соблюдать правила пребывания на слете.</w:t>
            </w:r>
          </w:p>
          <w:p w:rsidR="00AF6B0C" w:rsidRPr="00792F6B" w:rsidRDefault="00AF6B0C" w:rsidP="00604DF6">
            <w:pPr>
              <w:jc w:val="center"/>
              <w:rPr>
                <w:sz w:val="28"/>
                <w:szCs w:val="28"/>
              </w:rPr>
            </w:pPr>
            <w:r w:rsidRPr="00792F6B">
              <w:rPr>
                <w:sz w:val="28"/>
                <w:szCs w:val="28"/>
              </w:rPr>
              <w:t>Подпись</w:t>
            </w: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35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604DF6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351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</w:tr>
      <w:tr w:rsidR="00AF6B0C" w:rsidRPr="00792F6B" w:rsidTr="00D470F1">
        <w:tc>
          <w:tcPr>
            <w:tcW w:w="817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351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  <w:tc>
          <w:tcPr>
            <w:tcW w:w="3561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  <w:tc>
          <w:tcPr>
            <w:tcW w:w="2918" w:type="dxa"/>
          </w:tcPr>
          <w:p w:rsidR="00AF6B0C" w:rsidRPr="00792F6B" w:rsidRDefault="00AF6B0C" w:rsidP="008D0763">
            <w:pPr>
              <w:rPr>
                <w:sz w:val="28"/>
                <w:szCs w:val="28"/>
              </w:rPr>
            </w:pPr>
          </w:p>
        </w:tc>
      </w:tr>
    </w:tbl>
    <w:p w:rsidR="00AF6B0C" w:rsidRPr="00224AD7" w:rsidRDefault="00AF6B0C" w:rsidP="008F5EC3">
      <w:pPr>
        <w:rPr>
          <w:sz w:val="24"/>
          <w:szCs w:val="24"/>
        </w:rPr>
      </w:pPr>
      <w:r w:rsidRPr="00224AD7">
        <w:rPr>
          <w:sz w:val="24"/>
          <w:szCs w:val="24"/>
        </w:rPr>
        <w:t>Данная заявка подтверждает наличие письменных согласий родителей (законных представителей) на участие указанных несовершеннолетних в слете в соответствии с условиями Положения.</w:t>
      </w:r>
    </w:p>
    <w:p w:rsidR="00AF6B0C" w:rsidRDefault="00AF6B0C" w:rsidP="004B2145">
      <w:pPr>
        <w:ind w:hanging="540"/>
        <w:jc w:val="both"/>
        <w:rPr>
          <w:sz w:val="28"/>
          <w:szCs w:val="28"/>
        </w:rPr>
      </w:pPr>
    </w:p>
    <w:p w:rsidR="00AF6B0C" w:rsidRDefault="00AF6B0C" w:rsidP="004B2145">
      <w:pPr>
        <w:ind w:hanging="540"/>
        <w:jc w:val="both"/>
        <w:rPr>
          <w:sz w:val="28"/>
          <w:szCs w:val="28"/>
        </w:rPr>
      </w:pPr>
      <w:r>
        <w:rPr>
          <w:sz w:val="28"/>
          <w:szCs w:val="28"/>
        </w:rPr>
        <w:t>Глава (заместитель главы) </w:t>
      </w:r>
    </w:p>
    <w:p w:rsidR="00AF6B0C" w:rsidRDefault="00AF6B0C" w:rsidP="004B2145">
      <w:pPr>
        <w:ind w:hanging="54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 МО:________________________________________________(м.п.)</w:t>
      </w:r>
    </w:p>
    <w:p w:rsidR="00AF6B0C" w:rsidRDefault="00AF6B0C" w:rsidP="004B2145">
      <w:pPr>
        <w:jc w:val="both"/>
        <w:rPr>
          <w:sz w:val="28"/>
          <w:szCs w:val="28"/>
        </w:rPr>
      </w:pPr>
    </w:p>
    <w:p w:rsidR="00AF6B0C" w:rsidRDefault="00AF6B0C" w:rsidP="004B2145">
      <w:pPr>
        <w:ind w:hanging="540"/>
        <w:jc w:val="both"/>
        <w:rPr>
          <w:sz w:val="28"/>
          <w:szCs w:val="28"/>
        </w:rPr>
      </w:pPr>
    </w:p>
    <w:p w:rsidR="00AF6B0C" w:rsidRPr="004B2145" w:rsidRDefault="00AF6B0C" w:rsidP="004B2145">
      <w:pPr>
        <w:ind w:hanging="540"/>
        <w:jc w:val="both"/>
        <w:rPr>
          <w:sz w:val="28"/>
          <w:szCs w:val="28"/>
        </w:rPr>
      </w:pPr>
      <w:r>
        <w:rPr>
          <w:sz w:val="28"/>
          <w:szCs w:val="28"/>
        </w:rPr>
        <w:t>Капитан команды _______________________________________</w:t>
      </w:r>
    </w:p>
    <w:sectPr w:rsidR="00AF6B0C" w:rsidRPr="004B2145" w:rsidSect="00F815B1">
      <w:headerReference w:type="default" r:id="rId7"/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B0C" w:rsidRDefault="00AF6B0C">
      <w:r>
        <w:separator/>
      </w:r>
    </w:p>
  </w:endnote>
  <w:endnote w:type="continuationSeparator" w:id="1">
    <w:p w:rsidR="00AF6B0C" w:rsidRDefault="00AF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B0C" w:rsidRDefault="00AF6B0C">
      <w:r>
        <w:separator/>
      </w:r>
    </w:p>
  </w:footnote>
  <w:footnote w:type="continuationSeparator" w:id="1">
    <w:p w:rsidR="00AF6B0C" w:rsidRDefault="00AF6B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0C" w:rsidRDefault="00AF6B0C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AF6B0C" w:rsidRDefault="00AF6B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0C0BD72"/>
    <w:lvl w:ilvl="0">
      <w:numFmt w:val="bullet"/>
      <w:lvlText w:val="*"/>
      <w:lvlJc w:val="left"/>
    </w:lvl>
  </w:abstractNum>
  <w:abstractNum w:abstractNumId="1">
    <w:nsid w:val="016407ED"/>
    <w:multiLevelType w:val="hybridMultilevel"/>
    <w:tmpl w:val="2028F8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78AE"/>
    <w:rsid w:val="00000E15"/>
    <w:rsid w:val="00004CFB"/>
    <w:rsid w:val="00010ACD"/>
    <w:rsid w:val="000142B3"/>
    <w:rsid w:val="00016571"/>
    <w:rsid w:val="00017734"/>
    <w:rsid w:val="000268CA"/>
    <w:rsid w:val="00044FF7"/>
    <w:rsid w:val="00057D8A"/>
    <w:rsid w:val="00070B20"/>
    <w:rsid w:val="00081D4B"/>
    <w:rsid w:val="000832C2"/>
    <w:rsid w:val="000A018B"/>
    <w:rsid w:val="000D0341"/>
    <w:rsid w:val="000D0CEF"/>
    <w:rsid w:val="000D245B"/>
    <w:rsid w:val="000F33AB"/>
    <w:rsid w:val="000F396C"/>
    <w:rsid w:val="000F585A"/>
    <w:rsid w:val="000F7C36"/>
    <w:rsid w:val="001034E9"/>
    <w:rsid w:val="0011007B"/>
    <w:rsid w:val="00110756"/>
    <w:rsid w:val="0011281E"/>
    <w:rsid w:val="00126176"/>
    <w:rsid w:val="00130CC6"/>
    <w:rsid w:val="001611EB"/>
    <w:rsid w:val="00165044"/>
    <w:rsid w:val="0016687F"/>
    <w:rsid w:val="00177AFA"/>
    <w:rsid w:val="00183940"/>
    <w:rsid w:val="001B1321"/>
    <w:rsid w:val="001B3228"/>
    <w:rsid w:val="001B4C94"/>
    <w:rsid w:val="001C0DFB"/>
    <w:rsid w:val="001C6FFC"/>
    <w:rsid w:val="001E19F7"/>
    <w:rsid w:val="001E488D"/>
    <w:rsid w:val="001F277D"/>
    <w:rsid w:val="001F7588"/>
    <w:rsid w:val="00211E68"/>
    <w:rsid w:val="002137B4"/>
    <w:rsid w:val="00224AD7"/>
    <w:rsid w:val="002316A4"/>
    <w:rsid w:val="002422F9"/>
    <w:rsid w:val="00242D54"/>
    <w:rsid w:val="00263127"/>
    <w:rsid w:val="00264389"/>
    <w:rsid w:val="00266426"/>
    <w:rsid w:val="002751C1"/>
    <w:rsid w:val="002934C8"/>
    <w:rsid w:val="00295246"/>
    <w:rsid w:val="002A1174"/>
    <w:rsid w:val="002B30D7"/>
    <w:rsid w:val="002C079F"/>
    <w:rsid w:val="002C4798"/>
    <w:rsid w:val="002C5644"/>
    <w:rsid w:val="002C5CF0"/>
    <w:rsid w:val="002C765F"/>
    <w:rsid w:val="002E01D2"/>
    <w:rsid w:val="002F2CDB"/>
    <w:rsid w:val="00302998"/>
    <w:rsid w:val="00305163"/>
    <w:rsid w:val="00314A52"/>
    <w:rsid w:val="00320C3B"/>
    <w:rsid w:val="0032443C"/>
    <w:rsid w:val="00333B63"/>
    <w:rsid w:val="00344C8A"/>
    <w:rsid w:val="00345F8E"/>
    <w:rsid w:val="003520B1"/>
    <w:rsid w:val="0035244A"/>
    <w:rsid w:val="00353583"/>
    <w:rsid w:val="0036473E"/>
    <w:rsid w:val="00364D58"/>
    <w:rsid w:val="00367999"/>
    <w:rsid w:val="003705FD"/>
    <w:rsid w:val="00381EBA"/>
    <w:rsid w:val="00385BC9"/>
    <w:rsid w:val="003929F6"/>
    <w:rsid w:val="00394553"/>
    <w:rsid w:val="003B268D"/>
    <w:rsid w:val="003B61F0"/>
    <w:rsid w:val="003D785A"/>
    <w:rsid w:val="003F2088"/>
    <w:rsid w:val="0041275E"/>
    <w:rsid w:val="00416BCB"/>
    <w:rsid w:val="00417C5C"/>
    <w:rsid w:val="00427AE0"/>
    <w:rsid w:val="00427F9F"/>
    <w:rsid w:val="0043081D"/>
    <w:rsid w:val="00434334"/>
    <w:rsid w:val="0043766F"/>
    <w:rsid w:val="00437F0A"/>
    <w:rsid w:val="004438B8"/>
    <w:rsid w:val="004542D8"/>
    <w:rsid w:val="00455594"/>
    <w:rsid w:val="00456DD8"/>
    <w:rsid w:val="0046034D"/>
    <w:rsid w:val="00491A7C"/>
    <w:rsid w:val="00495EF1"/>
    <w:rsid w:val="00497E59"/>
    <w:rsid w:val="004A1183"/>
    <w:rsid w:val="004A3E7A"/>
    <w:rsid w:val="004B2145"/>
    <w:rsid w:val="004D434F"/>
    <w:rsid w:val="004E5F95"/>
    <w:rsid w:val="0051245A"/>
    <w:rsid w:val="00514DEF"/>
    <w:rsid w:val="00516CBF"/>
    <w:rsid w:val="005175EB"/>
    <w:rsid w:val="005509A9"/>
    <w:rsid w:val="00550FF5"/>
    <w:rsid w:val="005739CE"/>
    <w:rsid w:val="00595604"/>
    <w:rsid w:val="005A46A2"/>
    <w:rsid w:val="005B289D"/>
    <w:rsid w:val="005D5A73"/>
    <w:rsid w:val="005F4D16"/>
    <w:rsid w:val="00604DF6"/>
    <w:rsid w:val="0060713A"/>
    <w:rsid w:val="006164FA"/>
    <w:rsid w:val="00620E5A"/>
    <w:rsid w:val="006243D4"/>
    <w:rsid w:val="00627B28"/>
    <w:rsid w:val="00632D81"/>
    <w:rsid w:val="00640F82"/>
    <w:rsid w:val="00643C97"/>
    <w:rsid w:val="00644C73"/>
    <w:rsid w:val="006451BD"/>
    <w:rsid w:val="0068229C"/>
    <w:rsid w:val="00693A50"/>
    <w:rsid w:val="006A1E83"/>
    <w:rsid w:val="006A5643"/>
    <w:rsid w:val="006A5B04"/>
    <w:rsid w:val="006B2014"/>
    <w:rsid w:val="006B6C0B"/>
    <w:rsid w:val="006C213A"/>
    <w:rsid w:val="006D2ACA"/>
    <w:rsid w:val="006E51FD"/>
    <w:rsid w:val="006E5677"/>
    <w:rsid w:val="006E6B5B"/>
    <w:rsid w:val="00703E12"/>
    <w:rsid w:val="0070766A"/>
    <w:rsid w:val="00714F2D"/>
    <w:rsid w:val="00721318"/>
    <w:rsid w:val="00725F21"/>
    <w:rsid w:val="00733FCE"/>
    <w:rsid w:val="0074323E"/>
    <w:rsid w:val="00743A22"/>
    <w:rsid w:val="00762B7E"/>
    <w:rsid w:val="0076490C"/>
    <w:rsid w:val="00776C42"/>
    <w:rsid w:val="00785222"/>
    <w:rsid w:val="007868F8"/>
    <w:rsid w:val="00792F6B"/>
    <w:rsid w:val="0079733A"/>
    <w:rsid w:val="007A36E2"/>
    <w:rsid w:val="007B3071"/>
    <w:rsid w:val="007B5C63"/>
    <w:rsid w:val="007C0842"/>
    <w:rsid w:val="007C0E52"/>
    <w:rsid w:val="007D0FFE"/>
    <w:rsid w:val="007D23C4"/>
    <w:rsid w:val="007E1B1D"/>
    <w:rsid w:val="007E6AB4"/>
    <w:rsid w:val="007F0AA8"/>
    <w:rsid w:val="007F169F"/>
    <w:rsid w:val="007F3A49"/>
    <w:rsid w:val="007F4A77"/>
    <w:rsid w:val="007F647F"/>
    <w:rsid w:val="008011E3"/>
    <w:rsid w:val="00810CC8"/>
    <w:rsid w:val="008260BA"/>
    <w:rsid w:val="008349C0"/>
    <w:rsid w:val="00834DD4"/>
    <w:rsid w:val="00837678"/>
    <w:rsid w:val="00841780"/>
    <w:rsid w:val="00846766"/>
    <w:rsid w:val="00846A10"/>
    <w:rsid w:val="00853B36"/>
    <w:rsid w:val="00861D46"/>
    <w:rsid w:val="00877511"/>
    <w:rsid w:val="008779CB"/>
    <w:rsid w:val="00884CB3"/>
    <w:rsid w:val="00885246"/>
    <w:rsid w:val="00886A8B"/>
    <w:rsid w:val="008908E3"/>
    <w:rsid w:val="008A2BCB"/>
    <w:rsid w:val="008C2997"/>
    <w:rsid w:val="008D0763"/>
    <w:rsid w:val="008D5092"/>
    <w:rsid w:val="008D67D7"/>
    <w:rsid w:val="008E3BE4"/>
    <w:rsid w:val="008E6DD3"/>
    <w:rsid w:val="008E7BDB"/>
    <w:rsid w:val="008F3603"/>
    <w:rsid w:val="008F5EC3"/>
    <w:rsid w:val="008F65FA"/>
    <w:rsid w:val="008F7556"/>
    <w:rsid w:val="009028A4"/>
    <w:rsid w:val="00905F65"/>
    <w:rsid w:val="009137B9"/>
    <w:rsid w:val="00920868"/>
    <w:rsid w:val="00924676"/>
    <w:rsid w:val="00931CF6"/>
    <w:rsid w:val="00945C3A"/>
    <w:rsid w:val="00947551"/>
    <w:rsid w:val="00947AA3"/>
    <w:rsid w:val="00956438"/>
    <w:rsid w:val="00962067"/>
    <w:rsid w:val="009624AE"/>
    <w:rsid w:val="009637C5"/>
    <w:rsid w:val="0097019D"/>
    <w:rsid w:val="009A02F5"/>
    <w:rsid w:val="009B0B4D"/>
    <w:rsid w:val="009B59E6"/>
    <w:rsid w:val="009B7A25"/>
    <w:rsid w:val="009D4249"/>
    <w:rsid w:val="009E431F"/>
    <w:rsid w:val="009F1747"/>
    <w:rsid w:val="009F2034"/>
    <w:rsid w:val="00A01DFE"/>
    <w:rsid w:val="00A04DB3"/>
    <w:rsid w:val="00A065D7"/>
    <w:rsid w:val="00A0660C"/>
    <w:rsid w:val="00A20590"/>
    <w:rsid w:val="00A217BB"/>
    <w:rsid w:val="00A303E3"/>
    <w:rsid w:val="00A52AD0"/>
    <w:rsid w:val="00A55F51"/>
    <w:rsid w:val="00A63972"/>
    <w:rsid w:val="00A66AD2"/>
    <w:rsid w:val="00A66DFD"/>
    <w:rsid w:val="00A716AD"/>
    <w:rsid w:val="00A74CCC"/>
    <w:rsid w:val="00A74EE5"/>
    <w:rsid w:val="00A7509C"/>
    <w:rsid w:val="00A775EC"/>
    <w:rsid w:val="00A8351F"/>
    <w:rsid w:val="00A969D8"/>
    <w:rsid w:val="00AA615A"/>
    <w:rsid w:val="00AB3F86"/>
    <w:rsid w:val="00AB459B"/>
    <w:rsid w:val="00AB45D2"/>
    <w:rsid w:val="00AB4A07"/>
    <w:rsid w:val="00AB4A52"/>
    <w:rsid w:val="00AC0D88"/>
    <w:rsid w:val="00AD6FCA"/>
    <w:rsid w:val="00AF1B4B"/>
    <w:rsid w:val="00AF6B0C"/>
    <w:rsid w:val="00B05FFA"/>
    <w:rsid w:val="00B07653"/>
    <w:rsid w:val="00B11145"/>
    <w:rsid w:val="00B14C88"/>
    <w:rsid w:val="00B27A3F"/>
    <w:rsid w:val="00B4128A"/>
    <w:rsid w:val="00B4465A"/>
    <w:rsid w:val="00B50CE7"/>
    <w:rsid w:val="00B543A0"/>
    <w:rsid w:val="00B70C4D"/>
    <w:rsid w:val="00B732CA"/>
    <w:rsid w:val="00B877CE"/>
    <w:rsid w:val="00B87DDE"/>
    <w:rsid w:val="00B93E89"/>
    <w:rsid w:val="00BA158F"/>
    <w:rsid w:val="00BC41EF"/>
    <w:rsid w:val="00BD4210"/>
    <w:rsid w:val="00BE09D6"/>
    <w:rsid w:val="00BF6A15"/>
    <w:rsid w:val="00C25576"/>
    <w:rsid w:val="00C2760C"/>
    <w:rsid w:val="00C57209"/>
    <w:rsid w:val="00C70747"/>
    <w:rsid w:val="00C8087E"/>
    <w:rsid w:val="00C80EDC"/>
    <w:rsid w:val="00C829FC"/>
    <w:rsid w:val="00C87ED2"/>
    <w:rsid w:val="00C92142"/>
    <w:rsid w:val="00CA310B"/>
    <w:rsid w:val="00CD4C18"/>
    <w:rsid w:val="00CD51BE"/>
    <w:rsid w:val="00CD54B8"/>
    <w:rsid w:val="00CD78AE"/>
    <w:rsid w:val="00CE2323"/>
    <w:rsid w:val="00CF2B4A"/>
    <w:rsid w:val="00CF46EA"/>
    <w:rsid w:val="00D02F5B"/>
    <w:rsid w:val="00D10503"/>
    <w:rsid w:val="00D11002"/>
    <w:rsid w:val="00D12C7C"/>
    <w:rsid w:val="00D2364C"/>
    <w:rsid w:val="00D34BF9"/>
    <w:rsid w:val="00D42921"/>
    <w:rsid w:val="00D44AD7"/>
    <w:rsid w:val="00D44ED3"/>
    <w:rsid w:val="00D470F1"/>
    <w:rsid w:val="00D53323"/>
    <w:rsid w:val="00D72305"/>
    <w:rsid w:val="00D764F7"/>
    <w:rsid w:val="00D76B35"/>
    <w:rsid w:val="00D81947"/>
    <w:rsid w:val="00D86159"/>
    <w:rsid w:val="00D95BBB"/>
    <w:rsid w:val="00DA5AE4"/>
    <w:rsid w:val="00DB30F4"/>
    <w:rsid w:val="00DC5639"/>
    <w:rsid w:val="00DE231F"/>
    <w:rsid w:val="00DE5EC5"/>
    <w:rsid w:val="00DF05B4"/>
    <w:rsid w:val="00DF3CD2"/>
    <w:rsid w:val="00E0343D"/>
    <w:rsid w:val="00E048FA"/>
    <w:rsid w:val="00E11EF4"/>
    <w:rsid w:val="00E178B2"/>
    <w:rsid w:val="00E4250D"/>
    <w:rsid w:val="00E4341A"/>
    <w:rsid w:val="00E631A6"/>
    <w:rsid w:val="00E66D87"/>
    <w:rsid w:val="00E67531"/>
    <w:rsid w:val="00E73ACC"/>
    <w:rsid w:val="00E823F5"/>
    <w:rsid w:val="00E86151"/>
    <w:rsid w:val="00EA4F86"/>
    <w:rsid w:val="00EB1AA0"/>
    <w:rsid w:val="00EB781D"/>
    <w:rsid w:val="00EE53D3"/>
    <w:rsid w:val="00EF0638"/>
    <w:rsid w:val="00F05A94"/>
    <w:rsid w:val="00F05ED5"/>
    <w:rsid w:val="00F148EB"/>
    <w:rsid w:val="00F152B6"/>
    <w:rsid w:val="00F1697A"/>
    <w:rsid w:val="00F20330"/>
    <w:rsid w:val="00F525A5"/>
    <w:rsid w:val="00F64E35"/>
    <w:rsid w:val="00F70971"/>
    <w:rsid w:val="00F815B1"/>
    <w:rsid w:val="00F82608"/>
    <w:rsid w:val="00F95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C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5EC3"/>
    <w:pPr>
      <w:keepNext/>
      <w:widowControl/>
      <w:autoSpaceDE/>
      <w:autoSpaceDN/>
      <w:adjustRightInd/>
      <w:spacing w:before="200"/>
      <w:jc w:val="center"/>
      <w:outlineLvl w:val="1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BD421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F5EC3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177AFA"/>
    <w:rPr>
      <w:rFonts w:ascii="Calibri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8F5EC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5EC3"/>
    <w:rPr>
      <w:rFonts w:ascii="Times New Roman" w:hAnsi="Times New Roman" w:cs="Times New Roman"/>
      <w:sz w:val="20"/>
      <w:szCs w:val="20"/>
    </w:rPr>
  </w:style>
  <w:style w:type="paragraph" w:styleId="BlockText">
    <w:name w:val="Block Text"/>
    <w:basedOn w:val="Normal"/>
    <w:uiPriority w:val="99"/>
    <w:rsid w:val="008F5EC3"/>
    <w:pPr>
      <w:widowControl/>
      <w:autoSpaceDE/>
      <w:autoSpaceDN/>
      <w:adjustRightInd/>
      <w:spacing w:line="256" w:lineRule="auto"/>
      <w:ind w:left="1360" w:right="1400"/>
      <w:jc w:val="both"/>
    </w:pPr>
    <w:rPr>
      <w:rFonts w:ascii="Calibri" w:hAnsi="Calibri" w:cs="Calibri"/>
      <w:b/>
      <w:bCs/>
      <w:sz w:val="28"/>
      <w:szCs w:val="28"/>
    </w:rPr>
  </w:style>
  <w:style w:type="paragraph" w:customStyle="1" w:styleId="FR2">
    <w:name w:val="FR2"/>
    <w:uiPriority w:val="99"/>
    <w:rsid w:val="008F5EC3"/>
    <w:pPr>
      <w:widowControl w:val="0"/>
      <w:snapToGrid w:val="0"/>
      <w:spacing w:before="180"/>
      <w:jc w:val="right"/>
    </w:pPr>
    <w:rPr>
      <w:rFonts w:ascii="Arial" w:eastAsia="Times New Roman" w:hAnsi="Arial" w:cs="Arial"/>
      <w:b/>
      <w:bCs/>
      <w:sz w:val="16"/>
      <w:szCs w:val="16"/>
    </w:rPr>
  </w:style>
  <w:style w:type="character" w:styleId="Hyperlink">
    <w:name w:val="Hyperlink"/>
    <w:basedOn w:val="DefaultParagraphFont"/>
    <w:uiPriority w:val="99"/>
    <w:rsid w:val="008F5EC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076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9D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D424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D424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D4249"/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044FF7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E823F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48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665</TotalTime>
  <Pages>2</Pages>
  <Words>243</Words>
  <Characters>1386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Дашевская</dc:creator>
  <cp:keywords/>
  <dc:description/>
  <cp:lastModifiedBy>Спорт6</cp:lastModifiedBy>
  <cp:revision>27</cp:revision>
  <cp:lastPrinted>2018-05-10T07:59:00Z</cp:lastPrinted>
  <dcterms:created xsi:type="dcterms:W3CDTF">2016-06-09T07:52:00Z</dcterms:created>
  <dcterms:modified xsi:type="dcterms:W3CDTF">2018-05-11T13:38:00Z</dcterms:modified>
</cp:coreProperties>
</file>