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D34" w:rsidRPr="009929A8" w:rsidRDefault="00E04D34" w:rsidP="00DC6CD9">
      <w:pPr>
        <w:rPr>
          <w:b/>
          <w:bCs/>
          <w:sz w:val="28"/>
          <w:szCs w:val="28"/>
        </w:rPr>
      </w:pPr>
      <w:r w:rsidRPr="009929A8">
        <w:rPr>
          <w:b/>
          <w:bCs/>
          <w:sz w:val="28"/>
          <w:szCs w:val="28"/>
        </w:rPr>
        <w:t xml:space="preserve"> </w:t>
      </w:r>
    </w:p>
    <w:p w:rsidR="00E04D34" w:rsidRPr="009929A8" w:rsidRDefault="00E04D34" w:rsidP="00DC6CD9">
      <w:pPr>
        <w:rPr>
          <w:sz w:val="28"/>
          <w:szCs w:val="28"/>
        </w:rPr>
      </w:pPr>
      <w:r w:rsidRPr="009929A8">
        <w:rPr>
          <w:b/>
          <w:bCs/>
          <w:sz w:val="28"/>
          <w:szCs w:val="28"/>
        </w:rPr>
        <w:t xml:space="preserve">                                                              </w:t>
      </w:r>
      <w:r w:rsidRPr="009929A8">
        <w:rPr>
          <w:sz w:val="28"/>
          <w:szCs w:val="28"/>
        </w:rPr>
        <w:t xml:space="preserve">  </w:t>
      </w:r>
      <w:r w:rsidRPr="00C7614B">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свердлова_чб" style="width:42pt;height:62.25pt;visibility:visible">
            <v:imagedata r:id="rId5" o:title=""/>
          </v:shape>
        </w:pict>
      </w:r>
    </w:p>
    <w:p w:rsidR="00E04D34" w:rsidRPr="009929A8" w:rsidRDefault="00E04D34" w:rsidP="00DC6CD9">
      <w:pPr>
        <w:jc w:val="center"/>
        <w:rPr>
          <w:sz w:val="28"/>
          <w:szCs w:val="28"/>
        </w:rPr>
      </w:pPr>
      <w:r w:rsidRPr="009929A8">
        <w:rPr>
          <w:sz w:val="28"/>
          <w:szCs w:val="28"/>
        </w:rPr>
        <w:t>Муниципальное образование</w:t>
      </w:r>
    </w:p>
    <w:p w:rsidR="00E04D34" w:rsidRPr="009929A8" w:rsidRDefault="00E04D34" w:rsidP="00DC6CD9">
      <w:pPr>
        <w:jc w:val="center"/>
        <w:rPr>
          <w:sz w:val="28"/>
          <w:szCs w:val="28"/>
        </w:rPr>
      </w:pPr>
      <w:r w:rsidRPr="009929A8">
        <w:rPr>
          <w:sz w:val="28"/>
          <w:szCs w:val="28"/>
        </w:rPr>
        <w:t>Свердловское городское поселение</w:t>
      </w:r>
    </w:p>
    <w:p w:rsidR="00E04D34" w:rsidRPr="009929A8" w:rsidRDefault="00E04D34" w:rsidP="00DC6CD9">
      <w:pPr>
        <w:jc w:val="center"/>
        <w:rPr>
          <w:sz w:val="28"/>
          <w:szCs w:val="28"/>
        </w:rPr>
      </w:pPr>
      <w:r w:rsidRPr="009929A8">
        <w:rPr>
          <w:sz w:val="28"/>
          <w:szCs w:val="28"/>
        </w:rPr>
        <w:t>Всеволожского муниципального района</w:t>
      </w:r>
    </w:p>
    <w:p w:rsidR="00E04D34" w:rsidRPr="009929A8" w:rsidRDefault="00E04D34" w:rsidP="00DC6CD9">
      <w:pPr>
        <w:jc w:val="center"/>
        <w:rPr>
          <w:sz w:val="28"/>
          <w:szCs w:val="28"/>
        </w:rPr>
      </w:pPr>
      <w:r w:rsidRPr="009929A8">
        <w:rPr>
          <w:sz w:val="28"/>
          <w:szCs w:val="28"/>
        </w:rPr>
        <w:t>Ленинградской области</w:t>
      </w:r>
    </w:p>
    <w:p w:rsidR="00E04D34" w:rsidRPr="009929A8" w:rsidRDefault="00E04D34" w:rsidP="00DC6CD9">
      <w:pPr>
        <w:jc w:val="center"/>
        <w:rPr>
          <w:sz w:val="28"/>
          <w:szCs w:val="28"/>
        </w:rPr>
      </w:pPr>
    </w:p>
    <w:p w:rsidR="00E04D34" w:rsidRPr="009929A8" w:rsidRDefault="00E04D34" w:rsidP="00DC6CD9">
      <w:pPr>
        <w:jc w:val="center"/>
        <w:rPr>
          <w:sz w:val="28"/>
          <w:szCs w:val="28"/>
        </w:rPr>
      </w:pPr>
      <w:r w:rsidRPr="009929A8">
        <w:rPr>
          <w:sz w:val="28"/>
          <w:szCs w:val="28"/>
        </w:rPr>
        <w:t>АДМИНИСТРАЦИЯ</w:t>
      </w:r>
    </w:p>
    <w:p w:rsidR="00E04D34" w:rsidRPr="009929A8" w:rsidRDefault="00E04D34" w:rsidP="00DC6CD9">
      <w:pPr>
        <w:jc w:val="center"/>
        <w:rPr>
          <w:sz w:val="28"/>
          <w:szCs w:val="28"/>
        </w:rPr>
      </w:pPr>
    </w:p>
    <w:p w:rsidR="00E04D34" w:rsidRPr="009929A8" w:rsidRDefault="00E04D34" w:rsidP="00DC6CD9">
      <w:pPr>
        <w:jc w:val="center"/>
        <w:rPr>
          <w:b/>
          <w:sz w:val="28"/>
          <w:szCs w:val="28"/>
        </w:rPr>
      </w:pPr>
      <w:r w:rsidRPr="009929A8">
        <w:rPr>
          <w:b/>
          <w:sz w:val="28"/>
          <w:szCs w:val="28"/>
        </w:rPr>
        <w:t>ПОСТАНОВЛЕНИЕ</w:t>
      </w:r>
    </w:p>
    <w:p w:rsidR="00E04D34" w:rsidRPr="009929A8" w:rsidRDefault="00E04D34" w:rsidP="00DC6CD9">
      <w:pPr>
        <w:rPr>
          <w:b/>
          <w:sz w:val="28"/>
          <w:szCs w:val="28"/>
        </w:rPr>
      </w:pPr>
    </w:p>
    <w:p w:rsidR="00E04D34" w:rsidRPr="009929A8" w:rsidRDefault="00E04D34" w:rsidP="00DC6CD9">
      <w:pPr>
        <w:rPr>
          <w:sz w:val="28"/>
          <w:szCs w:val="28"/>
        </w:rPr>
      </w:pPr>
      <w:r>
        <w:rPr>
          <w:sz w:val="28"/>
          <w:szCs w:val="28"/>
        </w:rPr>
        <w:t xml:space="preserve">«  20  »   01   </w:t>
      </w:r>
      <w:smartTag w:uri="urn:schemas-microsoft-com:office:smarttags" w:element="metricconverter">
        <w:smartTagPr>
          <w:attr w:name="ProductID" w:val="2015 г"/>
        </w:smartTagPr>
        <w:r w:rsidRPr="009929A8">
          <w:rPr>
            <w:sz w:val="28"/>
            <w:szCs w:val="28"/>
          </w:rPr>
          <w:t>2015 г</w:t>
        </w:r>
      </w:smartTag>
      <w:r w:rsidRPr="009929A8">
        <w:rPr>
          <w:sz w:val="28"/>
          <w:szCs w:val="28"/>
        </w:rPr>
        <w:t xml:space="preserve">.                                                               </w:t>
      </w:r>
      <w:r>
        <w:rPr>
          <w:sz w:val="28"/>
          <w:szCs w:val="28"/>
        </w:rPr>
        <w:t xml:space="preserve">                  №  21</w:t>
      </w:r>
      <w:r w:rsidRPr="009929A8">
        <w:rPr>
          <w:sz w:val="28"/>
          <w:szCs w:val="28"/>
        </w:rPr>
        <w:t xml:space="preserve">                      </w:t>
      </w:r>
    </w:p>
    <w:p w:rsidR="00E04D34" w:rsidRPr="009929A8" w:rsidRDefault="00E04D34" w:rsidP="00DC6CD9">
      <w:pPr>
        <w:rPr>
          <w:sz w:val="28"/>
          <w:szCs w:val="28"/>
        </w:rPr>
      </w:pPr>
      <w:r w:rsidRPr="009929A8">
        <w:rPr>
          <w:sz w:val="28"/>
          <w:szCs w:val="28"/>
        </w:rPr>
        <w:t>г.п. им. Свердлова</w:t>
      </w:r>
    </w:p>
    <w:p w:rsidR="00E04D34" w:rsidRPr="009929A8" w:rsidRDefault="00E04D34" w:rsidP="00DC6CD9">
      <w:pPr>
        <w:rPr>
          <w:sz w:val="28"/>
          <w:szCs w:val="28"/>
        </w:rPr>
      </w:pPr>
    </w:p>
    <w:tbl>
      <w:tblPr>
        <w:tblW w:w="0" w:type="auto"/>
        <w:tblLook w:val="00A0"/>
      </w:tblPr>
      <w:tblGrid>
        <w:gridCol w:w="4844"/>
      </w:tblGrid>
      <w:tr w:rsidR="00E04D34" w:rsidRPr="009929A8" w:rsidTr="00C7614B">
        <w:trPr>
          <w:trHeight w:val="1202"/>
        </w:trPr>
        <w:tc>
          <w:tcPr>
            <w:tcW w:w="4844" w:type="dxa"/>
          </w:tcPr>
          <w:p w:rsidR="00E04D34" w:rsidRPr="00C7614B" w:rsidRDefault="00E04D34" w:rsidP="00C7614B">
            <w:pPr>
              <w:jc w:val="both"/>
              <w:rPr>
                <w:sz w:val="28"/>
                <w:szCs w:val="28"/>
              </w:rPr>
            </w:pPr>
            <w:r w:rsidRPr="00C7614B">
              <w:rPr>
                <w:sz w:val="28"/>
                <w:szCs w:val="28"/>
              </w:rPr>
              <w:t>О комиссии по соблюдению требований к служебному поведению муниципальных  служащих и урегулированию конфликта интересов</w:t>
            </w:r>
          </w:p>
        </w:tc>
      </w:tr>
    </w:tbl>
    <w:p w:rsidR="00E04D34" w:rsidRPr="009929A8" w:rsidRDefault="00E04D34" w:rsidP="00DC6CD9">
      <w:pPr>
        <w:rPr>
          <w:sz w:val="28"/>
          <w:szCs w:val="28"/>
        </w:rPr>
      </w:pPr>
    </w:p>
    <w:p w:rsidR="00E04D34" w:rsidRPr="009929A8" w:rsidRDefault="00E04D34" w:rsidP="001254E7">
      <w:pPr>
        <w:autoSpaceDE w:val="0"/>
        <w:autoSpaceDN w:val="0"/>
        <w:adjustRightInd w:val="0"/>
        <w:ind w:firstLine="708"/>
        <w:jc w:val="both"/>
        <w:rPr>
          <w:sz w:val="28"/>
          <w:szCs w:val="28"/>
        </w:rPr>
      </w:pPr>
      <w:r w:rsidRPr="009929A8">
        <w:rPr>
          <w:sz w:val="28"/>
          <w:szCs w:val="28"/>
        </w:rPr>
        <w:t xml:space="preserve">В соответствии с Федеральным законом РФ </w:t>
      </w:r>
      <w:r w:rsidRPr="009929A8">
        <w:rPr>
          <w:sz w:val="28"/>
          <w:szCs w:val="28"/>
          <w:lang w:eastAsia="en-US"/>
        </w:rPr>
        <w:t xml:space="preserve">от 25.12.2008 № 273-ФЗ «О противодействии коррупции», Указом Президента РФ от 01.07.2010 № 821 «О комиссиях по соблюдению требований к служебному поведению федеральных государственных служащих и урегулированию конфликта интересов», Областным законом Ленинградской области от 11.03.2008 № 14-оз «О правовом регулировании муниципальной службы в Ленинградской области» </w:t>
      </w:r>
      <w:r w:rsidRPr="009929A8">
        <w:rPr>
          <w:sz w:val="28"/>
          <w:szCs w:val="28"/>
        </w:rPr>
        <w:t xml:space="preserve">администрация муниципального образования «Свердловское городское поселение» Всеволожского муниципального образования Ленинградской области (далее – администрация) постановляет: </w:t>
      </w:r>
    </w:p>
    <w:p w:rsidR="00E04D34" w:rsidRPr="009929A8" w:rsidRDefault="00E04D34" w:rsidP="00DC6CD9">
      <w:pPr>
        <w:jc w:val="both"/>
        <w:rPr>
          <w:sz w:val="28"/>
          <w:szCs w:val="28"/>
        </w:rPr>
      </w:pPr>
    </w:p>
    <w:p w:rsidR="00E04D34" w:rsidRPr="009929A8" w:rsidRDefault="00E04D34" w:rsidP="00DC6CD9">
      <w:pPr>
        <w:pStyle w:val="ListParagraph"/>
        <w:numPr>
          <w:ilvl w:val="0"/>
          <w:numId w:val="1"/>
        </w:numPr>
        <w:tabs>
          <w:tab w:val="left" w:pos="1134"/>
        </w:tabs>
        <w:ind w:left="0" w:firstLine="709"/>
        <w:jc w:val="both"/>
        <w:rPr>
          <w:sz w:val="28"/>
          <w:szCs w:val="28"/>
        </w:rPr>
      </w:pPr>
      <w:r w:rsidRPr="009929A8">
        <w:rPr>
          <w:sz w:val="28"/>
          <w:szCs w:val="28"/>
        </w:rPr>
        <w:t xml:space="preserve">Утвердить </w:t>
      </w:r>
      <w:r w:rsidRPr="009929A8">
        <w:rPr>
          <w:sz w:val="28"/>
          <w:szCs w:val="28"/>
          <w:lang w:eastAsia="en-US"/>
        </w:rPr>
        <w:t xml:space="preserve">Положение </w:t>
      </w:r>
      <w:r w:rsidRPr="009929A8">
        <w:rPr>
          <w:sz w:val="28"/>
          <w:szCs w:val="28"/>
        </w:rPr>
        <w:t>о комиссии по соблюдению требований к служебному поведению муниципальных служащих и урегулированию конфликта интересов, согласно приложению № 1 к настоящему постановлению.</w:t>
      </w:r>
    </w:p>
    <w:p w:rsidR="00E04D34" w:rsidRPr="009929A8" w:rsidRDefault="00E04D34" w:rsidP="00DC6CD9">
      <w:pPr>
        <w:pStyle w:val="ListParagraph"/>
        <w:numPr>
          <w:ilvl w:val="0"/>
          <w:numId w:val="1"/>
        </w:numPr>
        <w:tabs>
          <w:tab w:val="left" w:pos="1134"/>
        </w:tabs>
        <w:ind w:left="0" w:firstLine="709"/>
        <w:jc w:val="both"/>
        <w:rPr>
          <w:sz w:val="28"/>
          <w:szCs w:val="28"/>
        </w:rPr>
      </w:pPr>
      <w:r w:rsidRPr="009929A8">
        <w:rPr>
          <w:sz w:val="28"/>
          <w:szCs w:val="28"/>
        </w:rPr>
        <w:t>Утвердить состав комиссии по соблюдению требований к служебному поведению муниципальных служащих и урегулированию конфликта интересов, согласно приложению № 2 к настоящему постановлению.</w:t>
      </w:r>
    </w:p>
    <w:p w:rsidR="00E04D34" w:rsidRPr="009929A8" w:rsidRDefault="00E04D34" w:rsidP="00DC6CD9">
      <w:pPr>
        <w:pStyle w:val="ListParagraph"/>
        <w:numPr>
          <w:ilvl w:val="0"/>
          <w:numId w:val="1"/>
        </w:numPr>
        <w:tabs>
          <w:tab w:val="left" w:pos="1134"/>
        </w:tabs>
        <w:ind w:left="0" w:firstLine="709"/>
        <w:jc w:val="both"/>
        <w:rPr>
          <w:sz w:val="28"/>
          <w:szCs w:val="28"/>
        </w:rPr>
      </w:pPr>
      <w:r w:rsidRPr="009929A8">
        <w:rPr>
          <w:sz w:val="28"/>
          <w:szCs w:val="28"/>
        </w:rPr>
        <w:t>Ведущему специалисту В.А. Чирко ознакомить с настоящим постановлением муниципальных служащих администрации и членов комиссии под роспись.</w:t>
      </w:r>
    </w:p>
    <w:p w:rsidR="00E04D34" w:rsidRPr="009929A8" w:rsidRDefault="00E04D34" w:rsidP="00DC6CD9">
      <w:pPr>
        <w:pStyle w:val="ListParagraph"/>
        <w:numPr>
          <w:ilvl w:val="0"/>
          <w:numId w:val="1"/>
        </w:numPr>
        <w:tabs>
          <w:tab w:val="left" w:pos="1134"/>
        </w:tabs>
        <w:ind w:left="0" w:firstLine="709"/>
        <w:jc w:val="both"/>
        <w:rPr>
          <w:sz w:val="28"/>
          <w:szCs w:val="28"/>
        </w:rPr>
      </w:pPr>
      <w:r w:rsidRPr="009929A8">
        <w:rPr>
          <w:sz w:val="28"/>
          <w:szCs w:val="28"/>
        </w:rPr>
        <w:t>Постановление администрации от 29.04.2013 г. № 125</w:t>
      </w:r>
      <w:r w:rsidRPr="009929A8">
        <w:rPr>
          <w:sz w:val="28"/>
          <w:szCs w:val="28"/>
          <w:shd w:val="clear" w:color="auto" w:fill="FFFFFF"/>
        </w:rPr>
        <w:t xml:space="preserve"> «О комиссии по соблюдению требований к служебному поведению муниципальных служащих и урегулированию конфликта интересов»</w:t>
      </w:r>
      <w:r w:rsidRPr="009929A8">
        <w:rPr>
          <w:sz w:val="28"/>
          <w:szCs w:val="28"/>
        </w:rPr>
        <w:t>, постановление администрации от 18.08.2014 г. № 276 «</w:t>
      </w:r>
      <w:r w:rsidRPr="009929A8">
        <w:rPr>
          <w:sz w:val="28"/>
          <w:szCs w:val="28"/>
          <w:shd w:val="clear" w:color="auto" w:fill="FFFFFF"/>
        </w:rPr>
        <w:t>О внесении изменений и дополнений в постановление администрации МО «Свердловское городское поселение» от 29.04.2013 г. № 125»</w:t>
      </w:r>
      <w:r w:rsidRPr="009929A8">
        <w:rPr>
          <w:rStyle w:val="apple-converted-space"/>
          <w:sz w:val="28"/>
          <w:szCs w:val="28"/>
          <w:shd w:val="clear" w:color="auto" w:fill="FFFFFF"/>
        </w:rPr>
        <w:t> </w:t>
      </w:r>
      <w:r w:rsidRPr="009929A8">
        <w:rPr>
          <w:sz w:val="28"/>
          <w:szCs w:val="28"/>
        </w:rPr>
        <w:t>считать утратившими силу.</w:t>
      </w:r>
    </w:p>
    <w:p w:rsidR="00E04D34" w:rsidRPr="009929A8" w:rsidRDefault="00E04D34" w:rsidP="00DC6CD9">
      <w:pPr>
        <w:pStyle w:val="ListParagraph"/>
        <w:numPr>
          <w:ilvl w:val="0"/>
          <w:numId w:val="1"/>
        </w:numPr>
        <w:tabs>
          <w:tab w:val="left" w:pos="1134"/>
        </w:tabs>
        <w:ind w:left="0" w:firstLine="709"/>
        <w:jc w:val="both"/>
        <w:rPr>
          <w:sz w:val="28"/>
          <w:szCs w:val="28"/>
        </w:rPr>
      </w:pPr>
      <w:r w:rsidRPr="009929A8">
        <w:rPr>
          <w:sz w:val="28"/>
          <w:szCs w:val="28"/>
        </w:rPr>
        <w:t>Опубликовать настоящее постановление в газете «Всеволожские вести» приложение «Невский берег» и на официальном сайте муниципального образования в сети Интернет.</w:t>
      </w:r>
    </w:p>
    <w:p w:rsidR="00E04D34" w:rsidRPr="009929A8" w:rsidRDefault="00E04D34" w:rsidP="009929A8">
      <w:pPr>
        <w:pStyle w:val="ListParagraph"/>
        <w:numPr>
          <w:ilvl w:val="0"/>
          <w:numId w:val="1"/>
        </w:numPr>
        <w:tabs>
          <w:tab w:val="left" w:pos="1134"/>
        </w:tabs>
        <w:ind w:left="0" w:firstLine="709"/>
        <w:jc w:val="both"/>
        <w:rPr>
          <w:sz w:val="28"/>
          <w:szCs w:val="28"/>
        </w:rPr>
      </w:pPr>
      <w:r w:rsidRPr="009929A8">
        <w:rPr>
          <w:sz w:val="28"/>
          <w:szCs w:val="28"/>
        </w:rPr>
        <w:t xml:space="preserve">Настоящее постановление вступает в силу со дня его официального опубликования.  </w:t>
      </w:r>
    </w:p>
    <w:p w:rsidR="00E04D34" w:rsidRPr="009929A8" w:rsidRDefault="00E04D34" w:rsidP="00DC6CD9">
      <w:pPr>
        <w:pStyle w:val="ListParagraph"/>
        <w:widowControl w:val="0"/>
        <w:numPr>
          <w:ilvl w:val="0"/>
          <w:numId w:val="1"/>
        </w:numPr>
        <w:tabs>
          <w:tab w:val="left" w:pos="1134"/>
        </w:tabs>
        <w:ind w:left="0" w:firstLine="709"/>
        <w:jc w:val="both"/>
        <w:rPr>
          <w:sz w:val="28"/>
          <w:szCs w:val="28"/>
        </w:rPr>
      </w:pPr>
      <w:r w:rsidRPr="009929A8">
        <w:rPr>
          <w:sz w:val="28"/>
          <w:szCs w:val="28"/>
        </w:rPr>
        <w:t xml:space="preserve">Контроль за исполнением настоящего постановления </w:t>
      </w:r>
      <w:r w:rsidRPr="009929A8">
        <w:rPr>
          <w:snapToGrid w:val="0"/>
          <w:sz w:val="28"/>
          <w:szCs w:val="28"/>
        </w:rPr>
        <w:t>возложить на заместителя главы администрации по общим вопросам.</w:t>
      </w:r>
    </w:p>
    <w:p w:rsidR="00E04D34" w:rsidRPr="009929A8" w:rsidRDefault="00E04D34" w:rsidP="009929A8">
      <w:pPr>
        <w:spacing w:line="360" w:lineRule="auto"/>
        <w:rPr>
          <w:sz w:val="28"/>
          <w:szCs w:val="28"/>
        </w:rPr>
      </w:pPr>
    </w:p>
    <w:p w:rsidR="00E04D34" w:rsidRDefault="00E04D34" w:rsidP="009929A8">
      <w:pPr>
        <w:spacing w:line="360" w:lineRule="auto"/>
        <w:rPr>
          <w:sz w:val="28"/>
          <w:szCs w:val="28"/>
        </w:rPr>
      </w:pPr>
    </w:p>
    <w:p w:rsidR="00E04D34" w:rsidRDefault="00E04D34" w:rsidP="009929A8">
      <w:pPr>
        <w:spacing w:line="360" w:lineRule="auto"/>
        <w:rPr>
          <w:sz w:val="28"/>
          <w:szCs w:val="28"/>
        </w:rPr>
      </w:pPr>
    </w:p>
    <w:p w:rsidR="00E04D34" w:rsidRDefault="00E04D34" w:rsidP="009929A8">
      <w:pPr>
        <w:spacing w:line="360" w:lineRule="auto"/>
        <w:rPr>
          <w:sz w:val="28"/>
          <w:szCs w:val="28"/>
        </w:rPr>
      </w:pPr>
    </w:p>
    <w:p w:rsidR="00E04D34" w:rsidRPr="009929A8" w:rsidRDefault="00E04D34" w:rsidP="009929A8">
      <w:pPr>
        <w:spacing w:line="360" w:lineRule="auto"/>
        <w:ind w:firstLine="708"/>
        <w:rPr>
          <w:sz w:val="28"/>
          <w:szCs w:val="28"/>
        </w:rPr>
      </w:pPr>
      <w:r w:rsidRPr="009929A8">
        <w:rPr>
          <w:sz w:val="28"/>
          <w:szCs w:val="28"/>
        </w:rPr>
        <w:t xml:space="preserve">Глава администрации </w:t>
      </w:r>
      <w:r w:rsidRPr="009929A8">
        <w:rPr>
          <w:sz w:val="28"/>
          <w:szCs w:val="28"/>
        </w:rPr>
        <w:tab/>
      </w:r>
      <w:r w:rsidRPr="009929A8">
        <w:rPr>
          <w:sz w:val="28"/>
          <w:szCs w:val="28"/>
        </w:rPr>
        <w:tab/>
        <w:t xml:space="preserve">                      </w:t>
      </w:r>
      <w:r w:rsidRPr="009929A8">
        <w:rPr>
          <w:sz w:val="28"/>
          <w:szCs w:val="28"/>
        </w:rPr>
        <w:tab/>
        <w:t xml:space="preserve">               </w:t>
      </w:r>
      <w:r w:rsidRPr="009929A8">
        <w:rPr>
          <w:sz w:val="28"/>
          <w:szCs w:val="28"/>
        </w:rPr>
        <w:tab/>
        <w:t xml:space="preserve">А.П. Павлович    </w:t>
      </w:r>
    </w:p>
    <w:p w:rsidR="00E04D34" w:rsidRPr="009929A8" w:rsidRDefault="00E04D34" w:rsidP="00622CA3">
      <w:pPr>
        <w:autoSpaceDE w:val="0"/>
        <w:autoSpaceDN w:val="0"/>
        <w:adjustRightInd w:val="0"/>
        <w:jc w:val="both"/>
        <w:outlineLvl w:val="1"/>
        <w:rPr>
          <w:sz w:val="28"/>
          <w:szCs w:val="28"/>
        </w:rPr>
      </w:pPr>
      <w:r w:rsidRPr="009929A8">
        <w:rPr>
          <w:sz w:val="28"/>
          <w:szCs w:val="28"/>
        </w:rPr>
        <w:t xml:space="preserve">                                                 </w:t>
      </w:r>
    </w:p>
    <w:p w:rsidR="00E04D34" w:rsidRDefault="00E04D34" w:rsidP="00F312EB">
      <w:pPr>
        <w:autoSpaceDE w:val="0"/>
        <w:autoSpaceDN w:val="0"/>
        <w:adjustRightInd w:val="0"/>
        <w:jc w:val="right"/>
        <w:outlineLvl w:val="1"/>
        <w:rPr>
          <w:sz w:val="28"/>
          <w:szCs w:val="28"/>
        </w:rPr>
      </w:pPr>
      <w:r w:rsidRPr="009929A8">
        <w:rPr>
          <w:sz w:val="28"/>
          <w:szCs w:val="28"/>
        </w:rPr>
        <w:t xml:space="preserve">                                                                    </w:t>
      </w: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9929A8">
      <w:pPr>
        <w:autoSpaceDE w:val="0"/>
        <w:autoSpaceDN w:val="0"/>
        <w:adjustRightInd w:val="0"/>
        <w:outlineLvl w:val="1"/>
        <w:rPr>
          <w:sz w:val="28"/>
          <w:szCs w:val="28"/>
        </w:rPr>
      </w:pPr>
    </w:p>
    <w:p w:rsidR="00E04D34" w:rsidRDefault="00E04D34" w:rsidP="009929A8">
      <w:pPr>
        <w:autoSpaceDE w:val="0"/>
        <w:autoSpaceDN w:val="0"/>
        <w:adjustRightInd w:val="0"/>
        <w:outlineLvl w:val="1"/>
        <w:rPr>
          <w:sz w:val="28"/>
          <w:szCs w:val="28"/>
        </w:rPr>
      </w:pPr>
    </w:p>
    <w:p w:rsidR="00E04D34" w:rsidRDefault="00E04D34" w:rsidP="009929A8">
      <w:pPr>
        <w:autoSpaceDE w:val="0"/>
        <w:autoSpaceDN w:val="0"/>
        <w:adjustRightInd w:val="0"/>
        <w:outlineLvl w:val="1"/>
        <w:rPr>
          <w:sz w:val="28"/>
          <w:szCs w:val="28"/>
        </w:rPr>
      </w:pPr>
    </w:p>
    <w:p w:rsidR="00E04D34" w:rsidRDefault="00E04D34" w:rsidP="009929A8">
      <w:pPr>
        <w:autoSpaceDE w:val="0"/>
        <w:autoSpaceDN w:val="0"/>
        <w:adjustRightInd w:val="0"/>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Default="00E04D34" w:rsidP="00F312EB">
      <w:pPr>
        <w:autoSpaceDE w:val="0"/>
        <w:autoSpaceDN w:val="0"/>
        <w:adjustRightInd w:val="0"/>
        <w:jc w:val="right"/>
        <w:outlineLvl w:val="1"/>
        <w:rPr>
          <w:sz w:val="28"/>
          <w:szCs w:val="28"/>
        </w:rPr>
      </w:pPr>
    </w:p>
    <w:p w:rsidR="00E04D34" w:rsidRPr="009929A8" w:rsidRDefault="00E04D34" w:rsidP="00F312EB">
      <w:pPr>
        <w:autoSpaceDE w:val="0"/>
        <w:autoSpaceDN w:val="0"/>
        <w:adjustRightInd w:val="0"/>
        <w:jc w:val="right"/>
        <w:outlineLvl w:val="1"/>
        <w:rPr>
          <w:sz w:val="28"/>
          <w:szCs w:val="28"/>
        </w:rPr>
      </w:pPr>
      <w:r w:rsidRPr="009929A8">
        <w:rPr>
          <w:sz w:val="28"/>
          <w:szCs w:val="28"/>
        </w:rPr>
        <w:t>Приложение № 1</w:t>
      </w:r>
    </w:p>
    <w:p w:rsidR="00E04D34" w:rsidRPr="009929A8" w:rsidRDefault="00E04D34" w:rsidP="00F312EB">
      <w:pPr>
        <w:autoSpaceDE w:val="0"/>
        <w:autoSpaceDN w:val="0"/>
        <w:adjustRightInd w:val="0"/>
        <w:jc w:val="right"/>
        <w:outlineLvl w:val="1"/>
        <w:rPr>
          <w:sz w:val="28"/>
          <w:szCs w:val="28"/>
        </w:rPr>
      </w:pPr>
      <w:r w:rsidRPr="009929A8">
        <w:rPr>
          <w:sz w:val="28"/>
          <w:szCs w:val="28"/>
        </w:rPr>
        <w:t xml:space="preserve">                                                                         к постановлению администрации МО</w:t>
      </w:r>
    </w:p>
    <w:p w:rsidR="00E04D34" w:rsidRPr="009929A8" w:rsidRDefault="00E04D34" w:rsidP="00F312EB">
      <w:pPr>
        <w:autoSpaceDE w:val="0"/>
        <w:autoSpaceDN w:val="0"/>
        <w:adjustRightInd w:val="0"/>
        <w:jc w:val="right"/>
        <w:outlineLvl w:val="1"/>
        <w:rPr>
          <w:sz w:val="28"/>
          <w:szCs w:val="28"/>
        </w:rPr>
      </w:pPr>
      <w:r w:rsidRPr="009929A8">
        <w:rPr>
          <w:sz w:val="28"/>
          <w:szCs w:val="28"/>
        </w:rPr>
        <w:t xml:space="preserve">                                                                         «Свердловское городское поселение»</w:t>
      </w:r>
    </w:p>
    <w:p w:rsidR="00E04D34" w:rsidRPr="009929A8" w:rsidRDefault="00E04D34" w:rsidP="00F312EB">
      <w:pPr>
        <w:autoSpaceDE w:val="0"/>
        <w:autoSpaceDN w:val="0"/>
        <w:adjustRightInd w:val="0"/>
        <w:jc w:val="right"/>
        <w:outlineLvl w:val="1"/>
        <w:rPr>
          <w:sz w:val="28"/>
          <w:szCs w:val="28"/>
        </w:rPr>
      </w:pPr>
      <w:r w:rsidRPr="009929A8">
        <w:rPr>
          <w:sz w:val="28"/>
          <w:szCs w:val="28"/>
        </w:rPr>
        <w:t xml:space="preserve">                                                               </w:t>
      </w:r>
      <w:r>
        <w:rPr>
          <w:sz w:val="28"/>
          <w:szCs w:val="28"/>
        </w:rPr>
        <w:t xml:space="preserve">           от 20.01.2015г.№ 21</w:t>
      </w:r>
    </w:p>
    <w:p w:rsidR="00E04D34" w:rsidRPr="009929A8" w:rsidRDefault="00E04D34" w:rsidP="00E77BE3">
      <w:pPr>
        <w:pStyle w:val="ConsPlusNormal"/>
        <w:rPr>
          <w:rFonts w:ascii="Times New Roman" w:hAnsi="Times New Roman" w:cs="Times New Roman"/>
          <w:b/>
          <w:bCs/>
          <w:sz w:val="28"/>
          <w:szCs w:val="28"/>
        </w:rPr>
      </w:pPr>
    </w:p>
    <w:p w:rsidR="00E04D34" w:rsidRPr="009929A8" w:rsidRDefault="00E04D34" w:rsidP="00E77BE3">
      <w:pPr>
        <w:pStyle w:val="ConsPlusNormal"/>
        <w:rPr>
          <w:rFonts w:ascii="Times New Roman" w:hAnsi="Times New Roman" w:cs="Times New Roman"/>
          <w:b/>
          <w:bCs/>
          <w:sz w:val="28"/>
          <w:szCs w:val="28"/>
        </w:rPr>
      </w:pPr>
    </w:p>
    <w:p w:rsidR="00E04D34" w:rsidRPr="009929A8" w:rsidRDefault="00E04D34" w:rsidP="00E77BE3">
      <w:pPr>
        <w:pStyle w:val="ConsPlusNormal"/>
        <w:rPr>
          <w:rFonts w:ascii="Times New Roman" w:hAnsi="Times New Roman" w:cs="Times New Roman"/>
          <w:bCs/>
          <w:sz w:val="28"/>
          <w:szCs w:val="28"/>
        </w:rPr>
      </w:pPr>
    </w:p>
    <w:p w:rsidR="00E04D34" w:rsidRPr="009929A8" w:rsidRDefault="00E04D34" w:rsidP="002A1B84">
      <w:pPr>
        <w:pStyle w:val="ConsPlusNormal"/>
        <w:jc w:val="center"/>
        <w:rPr>
          <w:rFonts w:ascii="Times New Roman" w:hAnsi="Times New Roman" w:cs="Times New Roman"/>
          <w:bCs/>
          <w:sz w:val="28"/>
          <w:szCs w:val="28"/>
        </w:rPr>
      </w:pPr>
      <w:r w:rsidRPr="009929A8">
        <w:rPr>
          <w:rFonts w:ascii="Times New Roman" w:hAnsi="Times New Roman" w:cs="Times New Roman"/>
          <w:bCs/>
          <w:sz w:val="28"/>
          <w:szCs w:val="28"/>
        </w:rPr>
        <w:t>ПОЛОЖЕНИЕ</w:t>
      </w:r>
    </w:p>
    <w:p w:rsidR="00E04D34" w:rsidRPr="009929A8" w:rsidRDefault="00E04D34" w:rsidP="002A1B84">
      <w:pPr>
        <w:pStyle w:val="ConsPlusNormal"/>
        <w:jc w:val="center"/>
        <w:rPr>
          <w:rFonts w:ascii="Times New Roman" w:hAnsi="Times New Roman" w:cs="Times New Roman"/>
          <w:bCs/>
          <w:sz w:val="28"/>
          <w:szCs w:val="28"/>
        </w:rPr>
      </w:pPr>
      <w:r w:rsidRPr="009929A8">
        <w:rPr>
          <w:rFonts w:ascii="Times New Roman" w:hAnsi="Times New Roman" w:cs="Times New Roman"/>
          <w:bCs/>
          <w:sz w:val="28"/>
          <w:szCs w:val="28"/>
        </w:rPr>
        <w:t>о комиссии по соблюдению требований к служебному поведению</w:t>
      </w:r>
    </w:p>
    <w:p w:rsidR="00E04D34" w:rsidRPr="009929A8" w:rsidRDefault="00E04D34" w:rsidP="002A1B84">
      <w:pPr>
        <w:pStyle w:val="ConsPlusNormal"/>
        <w:jc w:val="center"/>
        <w:rPr>
          <w:rFonts w:ascii="Times New Roman" w:hAnsi="Times New Roman" w:cs="Times New Roman"/>
          <w:bCs/>
          <w:sz w:val="28"/>
          <w:szCs w:val="28"/>
        </w:rPr>
      </w:pPr>
      <w:r w:rsidRPr="009929A8">
        <w:rPr>
          <w:rFonts w:ascii="Times New Roman" w:hAnsi="Times New Roman" w:cs="Times New Roman"/>
          <w:bCs/>
          <w:sz w:val="28"/>
          <w:szCs w:val="28"/>
        </w:rPr>
        <w:t>муниципальных служащих  и урегулированию конфликта интересов</w:t>
      </w:r>
    </w:p>
    <w:p w:rsidR="00E04D34" w:rsidRPr="009929A8" w:rsidRDefault="00E04D34" w:rsidP="002A1B84">
      <w:pPr>
        <w:pStyle w:val="ConsPlusNormal"/>
        <w:jc w:val="center"/>
        <w:outlineLvl w:val="0"/>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(далее - комиссия), образуемая в администрации МО «Свердловское городское поселение» в соответствии с Федеральным </w:t>
      </w:r>
      <w:hyperlink r:id="rId6" w:history="1">
        <w:r w:rsidRPr="009929A8">
          <w:rPr>
            <w:rFonts w:ascii="Times New Roman" w:hAnsi="Times New Roman" w:cs="Times New Roman"/>
            <w:sz w:val="28"/>
            <w:szCs w:val="28"/>
          </w:rPr>
          <w:t>законом</w:t>
        </w:r>
      </w:hyperlink>
      <w:r w:rsidRPr="009929A8">
        <w:rPr>
          <w:rFonts w:ascii="Times New Roman" w:hAnsi="Times New Roman" w:cs="Times New Roman"/>
          <w:sz w:val="28"/>
          <w:szCs w:val="28"/>
        </w:rPr>
        <w:t xml:space="preserve"> от 25 декабря </w:t>
      </w:r>
      <w:smartTag w:uri="urn:schemas-microsoft-com:office:smarttags" w:element="metricconverter">
        <w:smartTagPr>
          <w:attr w:name="ProductID" w:val="2008 г"/>
        </w:smartTagPr>
        <w:r w:rsidRPr="009929A8">
          <w:rPr>
            <w:rFonts w:ascii="Times New Roman" w:hAnsi="Times New Roman" w:cs="Times New Roman"/>
            <w:sz w:val="28"/>
            <w:szCs w:val="28"/>
          </w:rPr>
          <w:t>2008 г</w:t>
        </w:r>
      </w:smartTag>
      <w:r w:rsidRPr="009929A8">
        <w:rPr>
          <w:rFonts w:ascii="Times New Roman" w:hAnsi="Times New Roman" w:cs="Times New Roman"/>
          <w:sz w:val="28"/>
          <w:szCs w:val="28"/>
        </w:rPr>
        <w:t>. № 273-ФЗ «О противодействии коррупции».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2. Комиссия в своей деятельности руководствуется </w:t>
      </w:r>
      <w:hyperlink r:id="rId7" w:history="1">
        <w:r w:rsidRPr="009929A8">
          <w:rPr>
            <w:rFonts w:ascii="Times New Roman" w:hAnsi="Times New Roman" w:cs="Times New Roman"/>
            <w:sz w:val="28"/>
            <w:szCs w:val="28"/>
          </w:rPr>
          <w:t>Конституцией</w:t>
        </w:r>
      </w:hyperlink>
      <w:r w:rsidRPr="009929A8">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актами МО «Свердловское городское поселение».</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3. Основной задачей комиссии является содействие администрации МО «Свердловское городское поселение»:</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а) в обеспечении соблюдения муниципальными служащими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8" w:history="1">
        <w:r w:rsidRPr="009929A8">
          <w:rPr>
            <w:rFonts w:ascii="Times New Roman" w:hAnsi="Times New Roman" w:cs="Times New Roman"/>
            <w:sz w:val="28"/>
            <w:szCs w:val="28"/>
          </w:rPr>
          <w:t>законом</w:t>
        </w:r>
      </w:hyperlink>
      <w:r w:rsidRPr="009929A8">
        <w:rPr>
          <w:rFonts w:ascii="Times New Roman" w:hAnsi="Times New Roman" w:cs="Times New Roman"/>
          <w:sz w:val="28"/>
          <w:szCs w:val="28"/>
        </w:rPr>
        <w:t xml:space="preserve"> от 25 декабря </w:t>
      </w:r>
      <w:smartTag w:uri="urn:schemas-microsoft-com:office:smarttags" w:element="metricconverter">
        <w:smartTagPr>
          <w:attr w:name="ProductID" w:val="2008 г"/>
        </w:smartTagPr>
        <w:r w:rsidRPr="009929A8">
          <w:rPr>
            <w:rFonts w:ascii="Times New Roman" w:hAnsi="Times New Roman" w:cs="Times New Roman"/>
            <w:sz w:val="28"/>
            <w:szCs w:val="28"/>
          </w:rPr>
          <w:t>2008 г</w:t>
        </w:r>
      </w:smartTag>
      <w:r w:rsidRPr="009929A8">
        <w:rPr>
          <w:rFonts w:ascii="Times New Roman" w:hAnsi="Times New Roman" w:cs="Times New Roman"/>
          <w:sz w:val="28"/>
          <w:szCs w:val="28"/>
        </w:rPr>
        <w:t xml:space="preserve">. № 273-ФЗ «О противодействии коррупции», другими федеральными </w:t>
      </w:r>
      <w:hyperlink r:id="rId9" w:history="1">
        <w:r w:rsidRPr="009929A8">
          <w:rPr>
            <w:rFonts w:ascii="Times New Roman" w:hAnsi="Times New Roman" w:cs="Times New Roman"/>
            <w:sz w:val="28"/>
            <w:szCs w:val="28"/>
          </w:rPr>
          <w:t>законами</w:t>
        </w:r>
      </w:hyperlink>
      <w:r w:rsidRPr="009929A8">
        <w:rPr>
          <w:rFonts w:ascii="Times New Roman" w:hAnsi="Times New Roman" w:cs="Times New Roman"/>
          <w:sz w:val="28"/>
          <w:szCs w:val="28"/>
        </w:rPr>
        <w:t xml:space="preserve"> (далее - требования к служебному поведению и (или) требования об урегулировании конфликта интересов);</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б) в осуществлении в муниципальном органе мер по предупреждению коррупции.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в администрации МО «Свердловское городское поселение».</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5. В состав комиссии входят председатель комиссии, его заместитель, назначаемый главой администрации из числа членов комиссии, замещающих должности муниципальной в администрации МО «Свердловское городское поселение»,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6. В состав комиссии входят:</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заместитель главы администрации (председатель комиссии), должностное лицо, ответственное за ведение кадровой работы (секретарь комиссии), муниципальные служащие из юридического (правового) подразделения, других подразделений муниципального органа, определяемые главой администрации МО «Свердловское городское поселение»;</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7. Глава администрации МО «Свердловское городское поселение» может принять решение о включении в состав комиссии:</w:t>
      </w:r>
    </w:p>
    <w:p w:rsidR="00E04D34" w:rsidRPr="009929A8" w:rsidRDefault="00E04D34" w:rsidP="00D62317">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представителей муниципальных казенных учреждений и предприятий.</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8. Число членов комиссии, не замещающих должности муниципальной службы в муниципальном органе, должно составлять не менее одной четверти от общего числа членов комиссии.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10. В заседаниях комиссии с правом совещательного голоса участвуют:</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администрации МО «Свердловское городское поселение»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б) другие муниципальные служащие, замещающие должности муниципальной службы в администрации МО «Свердловское городское поселение»; специалисты, которые могут дать пояснения по вопросам муниципальной службы и вопросам, рассматриваемым комиссией;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МО «Свердловское городское поселение», недопустимо.</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13. Основаниями для проведения заседания комиссии являются:</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представление главой администрации МО «Свердловское городское поселение» в соответствии с пунктом 23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 № 273-ФЗ «О противодействии коррупции» и другими нормативными правовыми актами Российской Федерации, утвержденного распоряжением администрации МО «Свердловское городское поселение» от 04.04.2013 г. № 30, материалов проверки, свидетельствующих:</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о представлении муниципальным служащим недостоверных или неполных сведений, предусмотренных </w:t>
      </w:r>
      <w:hyperlink r:id="rId10" w:history="1">
        <w:r w:rsidRPr="009929A8">
          <w:rPr>
            <w:rFonts w:ascii="Times New Roman" w:hAnsi="Times New Roman" w:cs="Times New Roman"/>
            <w:sz w:val="28"/>
            <w:szCs w:val="28"/>
          </w:rPr>
          <w:t>подпунктом "1" пункта 1</w:t>
        </w:r>
      </w:hyperlink>
      <w:r w:rsidRPr="009929A8">
        <w:rPr>
          <w:rFonts w:ascii="Times New Roman" w:hAnsi="Times New Roman" w:cs="Times New Roman"/>
          <w:sz w:val="28"/>
          <w:szCs w:val="28"/>
        </w:rPr>
        <w:t xml:space="preserve"> названного Положения;</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о несоблюдении муниципальным служащим требований к служебному поведению и (или) требований об урегулировании конфликта интересов;</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б) поступившее в администрацию МО «Свердловское городское поселение» либо должностному лицу, ответственному за ведение кадровой работы:</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обращение гражданина, замещавшего в администрации МО «Свердловское городское поселение» должность муниципальной службы, включенную в перечень должностей, утвержденный правовым актом органа местного самоуправления,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E04D34" w:rsidRPr="009929A8" w:rsidRDefault="00E04D34" w:rsidP="00F312EB">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в) представление главы администрации МО «Свердловское городское поселение»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администрации МО «Свердловское городское поселение» мер по предупреждению коррупции;</w:t>
      </w:r>
    </w:p>
    <w:p w:rsidR="00E04D34" w:rsidRPr="009929A8" w:rsidRDefault="00E04D34" w:rsidP="00F312EB">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г) представление главой администрации МО «Свердловское городское поселение» материалов проверки, свидетельствующих о представлении муниципальным служащим недостоверных или неполных сведений, предусмотренных разделом 2 постановления администрации МО «Свердловское городское поселение» «О контроле за соответствием расходов лиц, замещающих должности муниципальной службы в администрации МО «Свердловское городское поселение», и иных лиц их доходам»;</w:t>
      </w:r>
    </w:p>
    <w:p w:rsidR="00E04D34" w:rsidRPr="009929A8" w:rsidRDefault="00E04D34" w:rsidP="00F312EB">
      <w:pPr>
        <w:shd w:val="clear" w:color="auto" w:fill="FFFFFF"/>
        <w:spacing w:line="285" w:lineRule="atLeast"/>
        <w:jc w:val="both"/>
        <w:textAlignment w:val="top"/>
        <w:rPr>
          <w:sz w:val="28"/>
          <w:szCs w:val="28"/>
        </w:rPr>
      </w:pPr>
      <w:r w:rsidRPr="009929A8">
        <w:rPr>
          <w:rStyle w:val="apple-tab-span"/>
          <w:sz w:val="28"/>
          <w:szCs w:val="28"/>
        </w:rPr>
        <w:tab/>
      </w:r>
      <w:r w:rsidRPr="009929A8">
        <w:rPr>
          <w:sz w:val="28"/>
          <w:szCs w:val="28"/>
        </w:rPr>
        <w:t>д) поступившее в соответствии с частью 4 статьи 12 Федерального закона от 25 декабря 2008 г.  № 273-ФЗ «О противодействии коррупции» в администрацию МО «Свердловское городское поселение» уведомление коммерческой или некоммерческой организации о заключении с гражданином, замещавшим должность муниципальной службы в администрации МО «Свердловское городское поселение», трудового или гражданско-правового договора на выполнение работ (оказание услуг), при условии, что указанному гражданину комиссией ранее было отказано во вступлении в трудовые и гражданско-правовые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E04D34" w:rsidRPr="009929A8" w:rsidRDefault="00E04D34" w:rsidP="002D3D8E">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E04D34" w:rsidRPr="009929A8" w:rsidRDefault="00E04D34" w:rsidP="002D3D8E">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14.1. Обращение, указанное в абзаце втором подпункта "б" пункта 13 настоящего Положения, подается гражданином, замещавшим должность муниципальной службы в администрацию МО «Свердловское городское поселение», должностному лицу ответственному за кадровую работу в администрации МО «Свердловское городское поселение».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Должностное лицо ответственное за кадровую работу в администрации МО «Свердловское городское поселение» осуществляет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 № 273-ФЗ «О противодействии коррупции». Обращение, заключение и другие материалы в течение двух рабочих дней со дня поступления обращения представляются председателю комиссии;</w:t>
      </w:r>
    </w:p>
    <w:p w:rsidR="00E04D34" w:rsidRPr="009929A8" w:rsidRDefault="00E04D34" w:rsidP="002D3D8E">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14.2. Обращение, указанное в абзаце втором подпункта "б" пункта 13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E04D34" w:rsidRPr="009929A8" w:rsidRDefault="00E04D34" w:rsidP="002D3D8E">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14.3. Уведомление, указанное в подпункте "д" пункта 13 настоящего Положения, рассматривается должностным лицом ответственным за кадровую работу в администрации МО «Свердловское городское поселение», которое осуществляет подготовку мотивированного заключения о соблюдении гражданином, замещавшим должность муниципальной службы в администрации МО «Свердловское городское поселение», требований статьи 12 Федерального закона от 25 декабря 2008 г. № 273-ФЗ «О противодействии коррупции». Уведомление, заключение и другие материалы в течение десяти рабочих дней со дня поступления уведомления представляются председателю комиссии.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15. Председатель комиссии при поступлении к нему в порядке, предусмотренном правовым актом администрации МО «Свердловское городское поселение», информации, содержащей основания для проведения заседания комиссии: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в 3-дневный срок назначает дату заседания комиссии. При этом дата заседания комиссии не может быть назначена позднее семи дней со дня поступления указанной информации</w:t>
      </w:r>
      <w:r w:rsidRPr="009929A8">
        <w:rPr>
          <w:rFonts w:ascii="Times New Roman" w:hAnsi="Times New Roman" w:cs="Times New Roman"/>
          <w:sz w:val="28"/>
          <w:szCs w:val="28"/>
          <w:shd w:val="clear" w:color="auto" w:fill="FFFFFF"/>
        </w:rPr>
        <w:t>, за исключением случаев, предусмотренных пунктами 15.1 и 15.2 настоящего Положения</w:t>
      </w:r>
      <w:r w:rsidRPr="009929A8">
        <w:rPr>
          <w:rFonts w:ascii="Times New Roman" w:hAnsi="Times New Roman" w:cs="Times New Roman"/>
          <w:sz w:val="28"/>
          <w:szCs w:val="28"/>
        </w:rPr>
        <w:t>;</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администрацию МО «Свердловское городское поселение» либо должностному лицу, ответственному за ведение кадровой работы, и с результатами ее проверки;</w:t>
      </w:r>
    </w:p>
    <w:p w:rsidR="00E04D34" w:rsidRPr="009929A8" w:rsidRDefault="00E04D34" w:rsidP="00B04BB6">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в) рассматривает ходатайства о приглашении на заседание комиссии лиц, указанных в </w:t>
      </w:r>
      <w:hyperlink r:id="rId11" w:history="1">
        <w:r w:rsidRPr="009929A8">
          <w:rPr>
            <w:rFonts w:ascii="Times New Roman" w:hAnsi="Times New Roman" w:cs="Times New Roman"/>
            <w:sz w:val="28"/>
            <w:szCs w:val="28"/>
          </w:rPr>
          <w:t>подпункте "б" пункта 1</w:t>
        </w:r>
      </w:hyperlink>
      <w:r w:rsidRPr="009929A8">
        <w:rPr>
          <w:rFonts w:ascii="Times New Roman" w:hAnsi="Times New Roman" w:cs="Times New Roman"/>
          <w:sz w:val="28"/>
          <w:szCs w:val="28"/>
        </w:rPr>
        <w:t>0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E04D34" w:rsidRPr="009929A8" w:rsidRDefault="00E04D34" w:rsidP="00B04BB6">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15.1. Заседание комиссии по рассмотрению заявления, указанного в абзаце третьем подпункта "б" пункта 13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E04D34" w:rsidRPr="009929A8" w:rsidRDefault="00E04D34" w:rsidP="005801AE">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15.2. Уведомление, указанное в подпункте "д" пункта 13 настоящего Положения, как правило, рассматривается на очередном (плановом) заседании комиссии.</w:t>
      </w:r>
    </w:p>
    <w:p w:rsidR="00E04D34" w:rsidRPr="009929A8" w:rsidRDefault="00E04D34" w:rsidP="005801AE">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16. Заседание комиссии проводится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администрации МО «Свердловское городское поселение». При наличии письменной просьбы муниципального служащего или гражданина, замещавшего должность муниципальной службы в администрации МО «Свердловское городское поселение», о рассмотрении указанного вопроса без его участия заседание комиссии проводится в его отсутствие. В случае неявки на заседание комиссии муниципального служащего (его представителя) или гражданина, замещавшего должность муниципальной службы в администрации МО «Свердловское городское поселение» (его представителя), при отсутствии письменной просьбы муниципального служащего или указанного гражданина о рассмотрении данного вопроса без его участия рассмотрение вопроса откладывается. В случае повторной неявки указанных лиц без уважительных причин комиссия может принять решение о рассмотрении данного вопроса в отсутствие муниципального служащего или гражданина, замещавшего должность муниципальной службы в администрации МО «Свердловское городское поселение».</w:t>
      </w:r>
    </w:p>
    <w:p w:rsidR="00E04D34" w:rsidRPr="009929A8" w:rsidRDefault="00E04D34" w:rsidP="005801AE">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17. На заседании комиссии заслушиваются пояснения муниципального служащего или гражданина, замещавшего должность муниципальной службы в администрации МО «Свердловское городское поселение» (с их согласия), и иных лиц, рассматриваются материалы по существу вынесенных на данное заседание вопросов, а также дополнительные материалы.</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18. Члены комиссии и лица, участвовавшие в ее заседании, не вправе разглашать сведения, ставшие им известными в ходе работы комиссии.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19. По итогам рассмотрения вопроса, указанного в </w:t>
      </w:r>
      <w:hyperlink r:id="rId12" w:history="1">
        <w:r w:rsidRPr="009929A8">
          <w:rPr>
            <w:rFonts w:ascii="Times New Roman" w:hAnsi="Times New Roman" w:cs="Times New Roman"/>
            <w:sz w:val="28"/>
            <w:szCs w:val="28"/>
          </w:rPr>
          <w:t>абзаце втором подпункта "а" пункта 1</w:t>
        </w:r>
      </w:hyperlink>
      <w:r w:rsidRPr="009929A8">
        <w:rPr>
          <w:rFonts w:ascii="Times New Roman" w:hAnsi="Times New Roman" w:cs="Times New Roman"/>
          <w:sz w:val="28"/>
          <w:szCs w:val="28"/>
        </w:rPr>
        <w:t>3 настоящего Положения, комиссия принимает одно из следующих решений:</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а) установить, что сведения, представленные муниципальным служащим в соответствии с </w:t>
      </w:r>
      <w:hyperlink r:id="rId13" w:history="1">
        <w:r w:rsidRPr="009929A8">
          <w:rPr>
            <w:rFonts w:ascii="Times New Roman" w:hAnsi="Times New Roman" w:cs="Times New Roman"/>
            <w:sz w:val="28"/>
            <w:szCs w:val="28"/>
          </w:rPr>
          <w:t>подпунктом "1" пункта 1</w:t>
        </w:r>
      </w:hyperlink>
      <w:r w:rsidRPr="009929A8">
        <w:rPr>
          <w:rFonts w:ascii="Times New Roman" w:hAnsi="Times New Roman" w:cs="Times New Roman"/>
          <w:sz w:val="28"/>
          <w:szCs w:val="28"/>
        </w:rPr>
        <w:t xml:space="preserve"> Положения о проверке достоверности и полноты сведений,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службы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25.12.2008  № 273-ФЗ «О противодействии коррупции» и другими нормативными правовыми актами Российской Федерации, утвержденного распоряжением главы администрации МО «Свердловское городское поселение» от 04.04.2013 г. № 30, являются достоверными и полными;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б) установить, что сведения, представленные муниципальным служащим в соответствии с </w:t>
      </w:r>
      <w:hyperlink r:id="rId14" w:history="1">
        <w:r w:rsidRPr="009929A8">
          <w:rPr>
            <w:rFonts w:ascii="Times New Roman" w:hAnsi="Times New Roman" w:cs="Times New Roman"/>
            <w:sz w:val="28"/>
            <w:szCs w:val="28"/>
          </w:rPr>
          <w:t>подпунктом "а" пункта 1</w:t>
        </w:r>
      </w:hyperlink>
      <w:r w:rsidRPr="009929A8">
        <w:rPr>
          <w:rFonts w:ascii="Times New Roman" w:hAnsi="Times New Roman" w:cs="Times New Roman"/>
          <w:sz w:val="28"/>
          <w:szCs w:val="28"/>
        </w:rPr>
        <w:t xml:space="preserve"> Положения, названного в </w:t>
      </w:r>
      <w:hyperlink r:id="rId15" w:history="1">
        <w:r w:rsidRPr="009929A8">
          <w:rPr>
            <w:rFonts w:ascii="Times New Roman" w:hAnsi="Times New Roman" w:cs="Times New Roman"/>
            <w:sz w:val="28"/>
            <w:szCs w:val="28"/>
          </w:rPr>
          <w:t>подпункте "а" настоящего пункта</w:t>
        </w:r>
      </w:hyperlink>
      <w:r w:rsidRPr="009929A8">
        <w:rPr>
          <w:rFonts w:ascii="Times New Roman" w:hAnsi="Times New Roman" w:cs="Times New Roman"/>
          <w:sz w:val="28"/>
          <w:szCs w:val="28"/>
        </w:rPr>
        <w:t>, являются недостоверными и (или) неполными. В этом случае комиссия рекомендует главе администрации МО «Свердловское городское поселение» применить к муниципальному служащему конкретную меру ответственности.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20. По итогам рассмотрения вопроса, указанного в </w:t>
      </w:r>
      <w:hyperlink r:id="rId16" w:history="1">
        <w:r w:rsidRPr="009929A8">
          <w:rPr>
            <w:rFonts w:ascii="Times New Roman" w:hAnsi="Times New Roman" w:cs="Times New Roman"/>
            <w:sz w:val="28"/>
            <w:szCs w:val="28"/>
          </w:rPr>
          <w:t>абзаце третьем подпункта "а" пункта 1</w:t>
        </w:r>
      </w:hyperlink>
      <w:r w:rsidRPr="009929A8">
        <w:rPr>
          <w:rFonts w:ascii="Times New Roman" w:hAnsi="Times New Roman" w:cs="Times New Roman"/>
          <w:sz w:val="28"/>
          <w:szCs w:val="28"/>
        </w:rPr>
        <w:t>3 настоящего Положения, комиссия принимает одно из следующих решений:</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администрации МО «Свердловское городское поселение»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21. По итогам рассмотрения вопроса, указанного в </w:t>
      </w:r>
      <w:hyperlink r:id="rId17" w:history="1">
        <w:r w:rsidRPr="009929A8">
          <w:rPr>
            <w:rFonts w:ascii="Times New Roman" w:hAnsi="Times New Roman" w:cs="Times New Roman"/>
            <w:sz w:val="28"/>
            <w:szCs w:val="28"/>
          </w:rPr>
          <w:t>абзаце втором подпункта "б" пункта 1</w:t>
        </w:r>
      </w:hyperlink>
      <w:r w:rsidRPr="009929A8">
        <w:rPr>
          <w:rFonts w:ascii="Times New Roman" w:hAnsi="Times New Roman" w:cs="Times New Roman"/>
          <w:sz w:val="28"/>
          <w:szCs w:val="28"/>
        </w:rPr>
        <w:t>3 настоящего Положения, комиссия принимает одно из следующих решений:</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22. По итогам рассмотрения вопроса, указанного в </w:t>
      </w:r>
      <w:hyperlink r:id="rId18" w:history="1">
        <w:r w:rsidRPr="009929A8">
          <w:rPr>
            <w:rFonts w:ascii="Times New Roman" w:hAnsi="Times New Roman" w:cs="Times New Roman"/>
            <w:sz w:val="28"/>
            <w:szCs w:val="28"/>
          </w:rPr>
          <w:t>абзаце третьем подпункта "б" пункта 1</w:t>
        </w:r>
      </w:hyperlink>
      <w:r w:rsidRPr="009929A8">
        <w:rPr>
          <w:rFonts w:ascii="Times New Roman" w:hAnsi="Times New Roman" w:cs="Times New Roman"/>
          <w:sz w:val="28"/>
          <w:szCs w:val="28"/>
        </w:rPr>
        <w:t>3 настоящего Положения, комиссия принимает одно из следующих решений:</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E04D34" w:rsidRPr="009929A8" w:rsidRDefault="00E04D34" w:rsidP="00527947">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главе администрации МО «Свердловское городское поселение» применить к муниципальному служащему конкретную меру ответственности.</w:t>
      </w:r>
    </w:p>
    <w:p w:rsidR="00E04D34" w:rsidRPr="009929A8" w:rsidRDefault="00E04D34" w:rsidP="00F8185B">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22.1. По итогам рассмотрения вопроса, указанного в подпункте "г" пункта 13 настоящего Положения, комиссия принимает одно из следующих решений:</w:t>
      </w:r>
    </w:p>
    <w:p w:rsidR="00E04D34" w:rsidRPr="009929A8" w:rsidRDefault="00E04D34" w:rsidP="00F8185B">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признать, что сведения, представленные муниципальным служащим в соответствии с разделом 2 постановления администрации МО «Свердловское городское поселение» «О контроле за соответствием расходов лиц, замещающих должности муниципальной службы в администрации МО «Свердловское городское поселение», и иных лиц их доходам», являются достоверными и полными;</w:t>
      </w:r>
    </w:p>
    <w:p w:rsidR="00E04D34" w:rsidRPr="009929A8" w:rsidRDefault="00E04D34" w:rsidP="00F8185B">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б) признать, что сведения, представленные муниципальным служащим в соответствии с постановления администрации МО «Свердловское городское поселение» «О контроле за соответствием расходов лиц, замещающих должности муниципальной службы в администрации МО «Свердловское городское поселение», и иных лиц их доходам», являются недостоверными и (или) неполными. В этом случае комиссия рекомендует главе администрации МО «Свердловское городское поселение»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E04D34" w:rsidRPr="009929A8" w:rsidRDefault="00E04D34" w:rsidP="00F8185B">
      <w:pPr>
        <w:pStyle w:val="ConsPlusNormal"/>
        <w:ind w:firstLine="540"/>
        <w:jc w:val="both"/>
        <w:rPr>
          <w:rFonts w:ascii="Times New Roman" w:hAnsi="Times New Roman" w:cs="Times New Roman"/>
          <w:sz w:val="28"/>
          <w:szCs w:val="28"/>
          <w:shd w:val="clear" w:color="auto" w:fill="FFFFFF"/>
        </w:rPr>
      </w:pPr>
      <w:r w:rsidRPr="009929A8">
        <w:rPr>
          <w:rFonts w:ascii="Times New Roman" w:hAnsi="Times New Roman" w:cs="Times New Roman"/>
          <w:sz w:val="28"/>
          <w:szCs w:val="28"/>
        </w:rPr>
        <w:t xml:space="preserve">23. </w:t>
      </w:r>
      <w:r w:rsidRPr="009929A8">
        <w:rPr>
          <w:rFonts w:ascii="Times New Roman" w:hAnsi="Times New Roman" w:cs="Times New Roman"/>
          <w:sz w:val="28"/>
          <w:szCs w:val="28"/>
          <w:shd w:val="clear" w:color="auto" w:fill="FFFFFF"/>
        </w:rPr>
        <w:t>По итогам рассмотрения вопросов, указанных в подпунктах "а", "б" и "г" пункта 13 настоящего Положения, при наличии к тому оснований комиссия может принять иное решение, чем это предусмотрено пунктами 19 - 22.1 настоящего Положения. Основания и мотивы принятия такого решения должны быть отражены в протоколе заседания комиссии.</w:t>
      </w:r>
    </w:p>
    <w:p w:rsidR="00E04D34" w:rsidRPr="009929A8" w:rsidRDefault="00E04D34" w:rsidP="00F8185B">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23.1. По итогам рассмотрения вопроса, указанного в подпункте "д" пункта 13 настоящего Положения, комиссия принимает в отношении гражданина, замещавшего должность муниципальной службы в администрации МО «Свердловское городское поселение», одно из следующих решений:</w:t>
      </w:r>
    </w:p>
    <w:p w:rsidR="00E04D34" w:rsidRPr="009929A8" w:rsidRDefault="00E04D34" w:rsidP="00F8185B">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E04D34" w:rsidRPr="009929A8" w:rsidRDefault="00E04D34" w:rsidP="00F8185B">
      <w:pPr>
        <w:pStyle w:val="ConsPlusNormal"/>
        <w:ind w:firstLine="540"/>
        <w:jc w:val="both"/>
        <w:rPr>
          <w:rFonts w:ascii="Times New Roman" w:hAnsi="Times New Roman" w:cs="Times New Roman"/>
          <w:sz w:val="28"/>
          <w:szCs w:val="28"/>
          <w:shd w:val="clear" w:color="auto" w:fill="FFFFFF"/>
        </w:rPr>
      </w:pPr>
      <w:r w:rsidRPr="009929A8">
        <w:rPr>
          <w:rFonts w:ascii="Times New Roman" w:hAnsi="Times New Roman" w:cs="Times New Roman"/>
          <w:sz w:val="28"/>
          <w:szCs w:val="28"/>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 № 273-ФЗ «О противодействии коррупции». В этом случае комиссия рекомендует главе администрации МО «Свердловское городское поселение» проинформировать об указанных обстоятельствах органы прокуратуры и уведомившую организацию.</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24. По итогам рассмотрения вопроса, предусмотренного </w:t>
      </w:r>
      <w:hyperlink r:id="rId19" w:history="1">
        <w:r w:rsidRPr="009929A8">
          <w:rPr>
            <w:rFonts w:ascii="Times New Roman" w:hAnsi="Times New Roman" w:cs="Times New Roman"/>
            <w:sz w:val="28"/>
            <w:szCs w:val="28"/>
          </w:rPr>
          <w:t>подпунктом "в" пункта 1</w:t>
        </w:r>
      </w:hyperlink>
      <w:r w:rsidRPr="009929A8">
        <w:rPr>
          <w:rFonts w:ascii="Times New Roman" w:hAnsi="Times New Roman" w:cs="Times New Roman"/>
          <w:sz w:val="28"/>
          <w:szCs w:val="28"/>
        </w:rPr>
        <w:t>3 настоящего Положения, комиссия принимает соответствующее решение.</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25. Для исполнения решений комиссии могут быть подготовлены проекты нормативных правовых актов муниципального органа, решений или поручений, которые в установленном порядке представляются на рассмотрение главе администрации МО «Свердловское городское поселение».</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26. Решения комиссии по вопросам, указанным в </w:t>
      </w:r>
      <w:hyperlink r:id="rId20" w:history="1">
        <w:r w:rsidRPr="009929A8">
          <w:rPr>
            <w:rFonts w:ascii="Times New Roman" w:hAnsi="Times New Roman" w:cs="Times New Roman"/>
            <w:sz w:val="28"/>
            <w:szCs w:val="28"/>
          </w:rPr>
          <w:t>пункте 1</w:t>
        </w:r>
      </w:hyperlink>
      <w:r w:rsidRPr="009929A8">
        <w:rPr>
          <w:rFonts w:ascii="Times New Roman" w:hAnsi="Times New Roman" w:cs="Times New Roman"/>
          <w:sz w:val="28"/>
          <w:szCs w:val="28"/>
        </w:rPr>
        <w:t>3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27.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w:t>
      </w:r>
      <w:hyperlink r:id="rId21" w:history="1">
        <w:r w:rsidRPr="009929A8">
          <w:rPr>
            <w:rFonts w:ascii="Times New Roman" w:hAnsi="Times New Roman" w:cs="Times New Roman"/>
            <w:sz w:val="28"/>
            <w:szCs w:val="28"/>
          </w:rPr>
          <w:t>абзаце втором подпункта "б" пункта 1</w:t>
        </w:r>
      </w:hyperlink>
      <w:r w:rsidRPr="009929A8">
        <w:rPr>
          <w:rFonts w:ascii="Times New Roman" w:hAnsi="Times New Roman" w:cs="Times New Roman"/>
          <w:sz w:val="28"/>
          <w:szCs w:val="28"/>
        </w:rPr>
        <w:t xml:space="preserve">3 настоящего Положения, для главы администрации МО «Свердловское городское поселение» носят рекомендательный характер. Решение, принимаемое по итогам рассмотрения вопроса, указанного в </w:t>
      </w:r>
      <w:hyperlink r:id="rId22" w:history="1">
        <w:r w:rsidRPr="009929A8">
          <w:rPr>
            <w:rFonts w:ascii="Times New Roman" w:hAnsi="Times New Roman" w:cs="Times New Roman"/>
            <w:sz w:val="28"/>
            <w:szCs w:val="28"/>
          </w:rPr>
          <w:t>абзаце втором подпункта "б" пункта 1</w:t>
        </w:r>
      </w:hyperlink>
      <w:r w:rsidRPr="009929A8">
        <w:rPr>
          <w:rFonts w:ascii="Times New Roman" w:hAnsi="Times New Roman" w:cs="Times New Roman"/>
          <w:sz w:val="28"/>
          <w:szCs w:val="28"/>
        </w:rPr>
        <w:t>3 настоящего Положения, носит обязательный характер.</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28. В протоколе заседания комиссии указываются:</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а) дата заседания комиссии, фамилии, имена, отчества членов комиссии и других лиц, присутствующих на заседании;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в) предъявляемые к муниципальному служащему претензии, материалы, на которых они основываются;</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г) содержание пояснений муниципального служащего и других лиц по существу предъявляемых претензий;</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д) фамилии, имена, отчества выступивших на заседании лиц и краткое изложение их выступлений;</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е) источник информации, содержащей основания для проведения заседания комиссии, дата поступления информации в муниципальный орган;</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ж) другие сведения;</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з) результаты голосования;</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и) решение и обоснование его принятия.</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29.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30. Копии протокола заседания комиссии в 3-дневный срок со дня заседания направляются главе администрации МО «Свердловское городское поселение», полностью или в виде выписок из него - муниципальному служащему, а также по решению комиссии - иным заинтересованным лицам.</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31. Глава администрации МО «Свердловское городское поселение»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администрации МО «Свердловское городское поселение» в письменной форме уведомляет комиссию в месячный срок со дня поступления к нему протокола заседания комиссии. Решение главы администрации МО «Свердловское городское поселение» оглашается на ближайшем заседании комиссии и принимается к сведению без обсуждения.</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32.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главе администрации МО «Свердловское городское поселение»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33.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E04D34" w:rsidRPr="009929A8" w:rsidRDefault="00E04D34" w:rsidP="002A1B84">
      <w:pPr>
        <w:pStyle w:val="ConsPlusNormal"/>
        <w:ind w:firstLine="540"/>
        <w:jc w:val="both"/>
        <w:rPr>
          <w:rFonts w:ascii="Times New Roman" w:hAnsi="Times New Roman" w:cs="Times New Roman"/>
          <w:sz w:val="28"/>
          <w:szCs w:val="28"/>
        </w:rPr>
      </w:pPr>
      <w:bookmarkStart w:id="0" w:name="Par90"/>
      <w:bookmarkEnd w:id="0"/>
      <w:r w:rsidRPr="009929A8">
        <w:rPr>
          <w:rFonts w:ascii="Times New Roman" w:hAnsi="Times New Roman" w:cs="Times New Roman"/>
          <w:sz w:val="28"/>
          <w:szCs w:val="28"/>
        </w:rPr>
        <w:t>34.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shd w:val="clear" w:color="auto" w:fill="FFFFFF"/>
        </w:rPr>
        <w:t>34.1. Выписка из решения комиссии, заверенная подписью секретаря комиссии и печатью администрации МО «Свердловское городское поселение», вручается гражданину, замещавшему должность муниципальной службы в администрации МО «Свердловское городское поселение», в отношении которого рассматривался вопрос, указанный в абзаце втором подпункта "б" пункта 13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35.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должностным лицом, отвечающим за кадровую работу администрации МО «Свердловское городское поселение».</w:t>
      </w:r>
    </w:p>
    <w:p w:rsidR="00E04D34" w:rsidRPr="009929A8" w:rsidRDefault="00E04D34" w:rsidP="002A1B84">
      <w:pPr>
        <w:pStyle w:val="ConsPlusNormal"/>
        <w:ind w:firstLine="540"/>
        <w:jc w:val="both"/>
        <w:rPr>
          <w:rFonts w:ascii="Times New Roman" w:hAnsi="Times New Roman" w:cs="Times New Roman"/>
          <w:sz w:val="28"/>
          <w:szCs w:val="28"/>
        </w:rPr>
      </w:pPr>
      <w:bookmarkStart w:id="1" w:name="Par92"/>
      <w:bookmarkEnd w:id="1"/>
      <w:r w:rsidRPr="009929A8">
        <w:rPr>
          <w:rFonts w:ascii="Times New Roman" w:hAnsi="Times New Roman" w:cs="Times New Roman"/>
          <w:sz w:val="28"/>
          <w:szCs w:val="28"/>
        </w:rPr>
        <w:t xml:space="preserve">36. В случае рассмотрения вопросов, указанных в </w:t>
      </w:r>
      <w:hyperlink r:id="rId23" w:history="1">
        <w:r w:rsidRPr="009929A8">
          <w:rPr>
            <w:rFonts w:ascii="Times New Roman" w:hAnsi="Times New Roman" w:cs="Times New Roman"/>
            <w:sz w:val="28"/>
            <w:szCs w:val="28"/>
          </w:rPr>
          <w:t>пункте 1</w:t>
        </w:r>
      </w:hyperlink>
      <w:r w:rsidRPr="009929A8">
        <w:rPr>
          <w:rFonts w:ascii="Times New Roman" w:hAnsi="Times New Roman" w:cs="Times New Roman"/>
          <w:sz w:val="28"/>
          <w:szCs w:val="28"/>
        </w:rPr>
        <w:t xml:space="preserve">3 настоящего Положения, аттестационной комиссией администрации МО «Свердловское городское поселение», названных в </w:t>
      </w:r>
      <w:hyperlink r:id="rId24" w:history="1">
        <w:r w:rsidRPr="009929A8">
          <w:rPr>
            <w:rFonts w:ascii="Times New Roman" w:hAnsi="Times New Roman" w:cs="Times New Roman"/>
            <w:sz w:val="28"/>
            <w:szCs w:val="28"/>
          </w:rPr>
          <w:t>распоряжении</w:t>
        </w:r>
      </w:hyperlink>
      <w:r w:rsidRPr="009929A8">
        <w:rPr>
          <w:rFonts w:ascii="Times New Roman" w:hAnsi="Times New Roman" w:cs="Times New Roman"/>
          <w:sz w:val="28"/>
          <w:szCs w:val="28"/>
        </w:rPr>
        <w:t xml:space="preserve"> администрации МО «Свердловское городское поселение»  от 10.04.2013 № 33 перечня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аттестационные комиссии) в их состав в качестве постоянных членов с соблюдением </w:t>
      </w:r>
      <w:hyperlink r:id="rId25" w:history="1">
        <w:r w:rsidRPr="009929A8">
          <w:rPr>
            <w:rFonts w:ascii="Times New Roman" w:hAnsi="Times New Roman" w:cs="Times New Roman"/>
            <w:sz w:val="28"/>
            <w:szCs w:val="28"/>
          </w:rPr>
          <w:t>законодательства</w:t>
        </w:r>
      </w:hyperlink>
      <w:r w:rsidRPr="009929A8">
        <w:rPr>
          <w:rFonts w:ascii="Times New Roman" w:hAnsi="Times New Roman" w:cs="Times New Roman"/>
          <w:sz w:val="28"/>
          <w:szCs w:val="28"/>
        </w:rPr>
        <w:t xml:space="preserve"> Российской Федерации о государственной тайне включаются лица, указанные в </w:t>
      </w:r>
      <w:hyperlink w:anchor="Par90" w:history="1">
        <w:r w:rsidRPr="009929A8">
          <w:rPr>
            <w:rFonts w:ascii="Times New Roman" w:hAnsi="Times New Roman" w:cs="Times New Roman"/>
            <w:sz w:val="28"/>
            <w:szCs w:val="28"/>
          </w:rPr>
          <w:t xml:space="preserve">пункте </w:t>
        </w:r>
      </w:hyperlink>
      <w:r w:rsidRPr="009929A8">
        <w:rPr>
          <w:rFonts w:ascii="Times New Roman" w:hAnsi="Times New Roman" w:cs="Times New Roman"/>
          <w:sz w:val="28"/>
          <w:szCs w:val="28"/>
        </w:rPr>
        <w:t xml:space="preserve">6 настоящего Положения, а также по решению главы администрации МО «Свердловское городское поселение» - лица, указанные в </w:t>
      </w:r>
      <w:hyperlink w:anchor="Par94" w:history="1">
        <w:r w:rsidRPr="009929A8">
          <w:rPr>
            <w:rFonts w:ascii="Times New Roman" w:hAnsi="Times New Roman" w:cs="Times New Roman"/>
            <w:sz w:val="28"/>
            <w:szCs w:val="28"/>
          </w:rPr>
          <w:t xml:space="preserve">пункте </w:t>
        </w:r>
      </w:hyperlink>
      <w:r w:rsidRPr="009929A8">
        <w:rPr>
          <w:rFonts w:ascii="Times New Roman" w:hAnsi="Times New Roman" w:cs="Times New Roman"/>
          <w:sz w:val="28"/>
          <w:szCs w:val="28"/>
        </w:rPr>
        <w:t>7 настоящего Положения.</w:t>
      </w:r>
    </w:p>
    <w:p w:rsidR="00E04D34" w:rsidRPr="009929A8" w:rsidRDefault="00E04D34" w:rsidP="002A1B84">
      <w:pPr>
        <w:pStyle w:val="ConsPlusNormal"/>
        <w:ind w:firstLine="540"/>
        <w:jc w:val="both"/>
        <w:rPr>
          <w:rFonts w:ascii="Times New Roman" w:hAnsi="Times New Roman" w:cs="Times New Roman"/>
          <w:sz w:val="28"/>
          <w:szCs w:val="28"/>
        </w:rPr>
      </w:pPr>
      <w:bookmarkStart w:id="2" w:name="Par93"/>
      <w:bookmarkEnd w:id="2"/>
      <w:r w:rsidRPr="009929A8">
        <w:rPr>
          <w:rFonts w:ascii="Times New Roman" w:hAnsi="Times New Roman" w:cs="Times New Roman"/>
          <w:sz w:val="28"/>
          <w:szCs w:val="28"/>
        </w:rPr>
        <w:t xml:space="preserve">37. В заседаниях аттестационной комиссии при рассмотрении вопросов, указанных в </w:t>
      </w:r>
      <w:hyperlink r:id="rId26" w:history="1">
        <w:r w:rsidRPr="009929A8">
          <w:rPr>
            <w:rFonts w:ascii="Times New Roman" w:hAnsi="Times New Roman" w:cs="Times New Roman"/>
            <w:sz w:val="28"/>
            <w:szCs w:val="28"/>
          </w:rPr>
          <w:t>пункте 1</w:t>
        </w:r>
      </w:hyperlink>
      <w:r w:rsidRPr="009929A8">
        <w:rPr>
          <w:rFonts w:ascii="Times New Roman" w:hAnsi="Times New Roman" w:cs="Times New Roman"/>
          <w:sz w:val="28"/>
          <w:szCs w:val="28"/>
        </w:rPr>
        <w:t xml:space="preserve">3 настоящего Положения, участвуют лица, указанные в </w:t>
      </w:r>
      <w:hyperlink r:id="rId27" w:history="1">
        <w:r w:rsidRPr="009929A8">
          <w:rPr>
            <w:rFonts w:ascii="Times New Roman" w:hAnsi="Times New Roman" w:cs="Times New Roman"/>
            <w:sz w:val="28"/>
            <w:szCs w:val="28"/>
          </w:rPr>
          <w:t>пункте 1</w:t>
        </w:r>
      </w:hyperlink>
      <w:r w:rsidRPr="009929A8">
        <w:rPr>
          <w:rFonts w:ascii="Times New Roman" w:hAnsi="Times New Roman" w:cs="Times New Roman"/>
          <w:sz w:val="28"/>
          <w:szCs w:val="28"/>
        </w:rPr>
        <w:t>0 настоящего Положения.</w:t>
      </w:r>
    </w:p>
    <w:p w:rsidR="00E04D34" w:rsidRPr="009929A8" w:rsidRDefault="00E04D34" w:rsidP="002A1B84">
      <w:pPr>
        <w:pStyle w:val="ConsPlusNormal"/>
        <w:ind w:firstLine="540"/>
        <w:jc w:val="both"/>
        <w:rPr>
          <w:rFonts w:ascii="Times New Roman" w:hAnsi="Times New Roman" w:cs="Times New Roman"/>
          <w:sz w:val="28"/>
          <w:szCs w:val="28"/>
        </w:rPr>
      </w:pPr>
      <w:bookmarkStart w:id="3" w:name="Par94"/>
      <w:bookmarkEnd w:id="3"/>
      <w:r w:rsidRPr="009929A8">
        <w:rPr>
          <w:rFonts w:ascii="Times New Roman" w:hAnsi="Times New Roman" w:cs="Times New Roman"/>
          <w:sz w:val="28"/>
          <w:szCs w:val="28"/>
        </w:rPr>
        <w:t>38. Организационно-техническое и документационное обеспечение заседаний аттестационной комиссии осуществляется администрацией МО «Свердловское городское поселение».</w:t>
      </w:r>
    </w:p>
    <w:p w:rsidR="00E04D34" w:rsidRPr="009929A8" w:rsidRDefault="00E04D34" w:rsidP="002A1B84">
      <w:pPr>
        <w:pStyle w:val="ConsPlusNormal"/>
        <w:ind w:firstLine="540"/>
        <w:jc w:val="both"/>
        <w:rPr>
          <w:rFonts w:ascii="Times New Roman" w:hAnsi="Times New Roman" w:cs="Times New Roman"/>
          <w:sz w:val="28"/>
          <w:szCs w:val="28"/>
        </w:rPr>
      </w:pPr>
      <w:r w:rsidRPr="009929A8">
        <w:rPr>
          <w:rFonts w:ascii="Times New Roman" w:hAnsi="Times New Roman" w:cs="Times New Roman"/>
          <w:sz w:val="28"/>
          <w:szCs w:val="28"/>
        </w:rPr>
        <w:t>39. Формирование аттестационной комиссии и её работа осуществляются в порядке, предусмотренном нормативными правовыми актами Российской Федерации и настоящим Положением, с учетом особенностей, обусловленных спецификой деятельности администрации МО «Свердловское городское поселение», и с соблюдением законодательства Российской Федерации о государственной тайне. В администрации МО «Свердловское городское поселение» может быть образовано несколько аттестационных комиссий.</w:t>
      </w: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2A1B84">
      <w:pPr>
        <w:pStyle w:val="ConsPlusNormal"/>
        <w:ind w:firstLine="540"/>
        <w:jc w:val="both"/>
        <w:rPr>
          <w:rFonts w:ascii="Times New Roman" w:hAnsi="Times New Roman" w:cs="Times New Roman"/>
          <w:sz w:val="28"/>
          <w:szCs w:val="28"/>
        </w:rPr>
      </w:pPr>
    </w:p>
    <w:p w:rsidR="00E04D34" w:rsidRPr="009929A8" w:rsidRDefault="00E04D34" w:rsidP="00444BB9">
      <w:pPr>
        <w:pStyle w:val="ConsPlusNormal"/>
        <w:rPr>
          <w:rFonts w:ascii="Times New Roman" w:hAnsi="Times New Roman" w:cs="Times New Roman"/>
          <w:sz w:val="28"/>
          <w:szCs w:val="28"/>
        </w:rPr>
      </w:pPr>
    </w:p>
    <w:p w:rsidR="00E04D34" w:rsidRPr="009929A8" w:rsidRDefault="00E04D34" w:rsidP="00444BB9">
      <w:pPr>
        <w:pStyle w:val="ConsPlusNormal"/>
        <w:jc w:val="right"/>
        <w:rPr>
          <w:rFonts w:ascii="Times New Roman" w:hAnsi="Times New Roman" w:cs="Times New Roman"/>
          <w:bCs/>
          <w:sz w:val="28"/>
          <w:szCs w:val="28"/>
        </w:rPr>
      </w:pPr>
      <w:r w:rsidRPr="009929A8">
        <w:rPr>
          <w:rFonts w:ascii="Times New Roman" w:hAnsi="Times New Roman" w:cs="Times New Roman"/>
          <w:bCs/>
          <w:sz w:val="28"/>
          <w:szCs w:val="28"/>
        </w:rPr>
        <w:t xml:space="preserve">   Приложение № 2</w:t>
      </w:r>
    </w:p>
    <w:p w:rsidR="00E04D34" w:rsidRPr="009929A8" w:rsidRDefault="00E04D34" w:rsidP="005F788F">
      <w:pPr>
        <w:pStyle w:val="ConsPlusNormal"/>
        <w:jc w:val="right"/>
        <w:rPr>
          <w:rFonts w:ascii="Times New Roman" w:hAnsi="Times New Roman" w:cs="Times New Roman"/>
          <w:bCs/>
          <w:sz w:val="28"/>
          <w:szCs w:val="28"/>
        </w:rPr>
      </w:pPr>
      <w:r w:rsidRPr="009929A8">
        <w:rPr>
          <w:rFonts w:ascii="Times New Roman" w:hAnsi="Times New Roman" w:cs="Times New Roman"/>
          <w:bCs/>
          <w:sz w:val="28"/>
          <w:szCs w:val="28"/>
        </w:rPr>
        <w:t xml:space="preserve">                                                                        к постановлению администрации МО</w:t>
      </w:r>
    </w:p>
    <w:p w:rsidR="00E04D34" w:rsidRPr="009929A8" w:rsidRDefault="00E04D34" w:rsidP="00444BB9">
      <w:pPr>
        <w:pStyle w:val="ConsPlusNormal"/>
        <w:jc w:val="right"/>
        <w:rPr>
          <w:rFonts w:ascii="Times New Roman" w:hAnsi="Times New Roman" w:cs="Times New Roman"/>
          <w:bCs/>
          <w:sz w:val="28"/>
          <w:szCs w:val="28"/>
        </w:rPr>
      </w:pPr>
      <w:r w:rsidRPr="009929A8">
        <w:rPr>
          <w:rFonts w:ascii="Times New Roman" w:hAnsi="Times New Roman" w:cs="Times New Roman"/>
          <w:bCs/>
          <w:sz w:val="28"/>
          <w:szCs w:val="28"/>
        </w:rPr>
        <w:t xml:space="preserve">                                                                        «Свердловское городское поселение»</w:t>
      </w:r>
    </w:p>
    <w:p w:rsidR="00E04D34" w:rsidRPr="009929A8" w:rsidRDefault="00E04D34" w:rsidP="00444BB9">
      <w:pPr>
        <w:pStyle w:val="ConsPlusNormal"/>
        <w:jc w:val="right"/>
        <w:rPr>
          <w:rFonts w:ascii="Times New Roman" w:hAnsi="Times New Roman" w:cs="Times New Roman"/>
          <w:bCs/>
          <w:sz w:val="28"/>
          <w:szCs w:val="28"/>
        </w:rPr>
      </w:pPr>
    </w:p>
    <w:p w:rsidR="00E04D34" w:rsidRPr="009929A8" w:rsidRDefault="00E04D34" w:rsidP="00444BB9">
      <w:pPr>
        <w:pStyle w:val="ConsPlusNormal"/>
        <w:jc w:val="right"/>
        <w:rPr>
          <w:rFonts w:ascii="Times New Roman" w:hAnsi="Times New Roman" w:cs="Times New Roman"/>
          <w:bCs/>
          <w:sz w:val="28"/>
          <w:szCs w:val="28"/>
        </w:rPr>
      </w:pPr>
      <w:r w:rsidRPr="009929A8">
        <w:rPr>
          <w:rFonts w:ascii="Times New Roman" w:hAnsi="Times New Roman" w:cs="Times New Roman"/>
          <w:bCs/>
          <w:sz w:val="28"/>
          <w:szCs w:val="28"/>
        </w:rPr>
        <w:t xml:space="preserve">                                                                  от____________№______</w:t>
      </w:r>
    </w:p>
    <w:p w:rsidR="00E04D34" w:rsidRPr="009929A8" w:rsidRDefault="00E04D34" w:rsidP="00C00685">
      <w:pPr>
        <w:pStyle w:val="ConsPlusNormal"/>
        <w:jc w:val="center"/>
        <w:rPr>
          <w:rFonts w:ascii="Times New Roman" w:hAnsi="Times New Roman" w:cs="Times New Roman"/>
          <w:bCs/>
          <w:sz w:val="28"/>
          <w:szCs w:val="28"/>
        </w:rPr>
      </w:pPr>
    </w:p>
    <w:p w:rsidR="00E04D34" w:rsidRPr="009929A8" w:rsidRDefault="00E04D34" w:rsidP="00237411">
      <w:pPr>
        <w:pStyle w:val="ConsPlusNormal"/>
        <w:spacing w:line="276" w:lineRule="auto"/>
        <w:jc w:val="center"/>
        <w:rPr>
          <w:rFonts w:ascii="Times New Roman" w:hAnsi="Times New Roman" w:cs="Times New Roman"/>
          <w:bCs/>
          <w:sz w:val="28"/>
          <w:szCs w:val="28"/>
        </w:rPr>
      </w:pPr>
      <w:r w:rsidRPr="009929A8">
        <w:rPr>
          <w:rFonts w:ascii="Times New Roman" w:hAnsi="Times New Roman" w:cs="Times New Roman"/>
          <w:bCs/>
          <w:sz w:val="28"/>
          <w:szCs w:val="28"/>
        </w:rPr>
        <w:t>СОСТАВ</w:t>
      </w:r>
    </w:p>
    <w:p w:rsidR="00E04D34" w:rsidRPr="009929A8" w:rsidRDefault="00E04D34" w:rsidP="00237411">
      <w:pPr>
        <w:pStyle w:val="ConsPlusNormal"/>
        <w:spacing w:line="276" w:lineRule="auto"/>
        <w:jc w:val="center"/>
        <w:rPr>
          <w:rFonts w:ascii="Times New Roman" w:hAnsi="Times New Roman" w:cs="Times New Roman"/>
          <w:bCs/>
          <w:sz w:val="28"/>
          <w:szCs w:val="28"/>
        </w:rPr>
      </w:pPr>
      <w:r w:rsidRPr="009929A8">
        <w:rPr>
          <w:rFonts w:ascii="Times New Roman" w:hAnsi="Times New Roman" w:cs="Times New Roman"/>
          <w:bCs/>
          <w:sz w:val="28"/>
          <w:szCs w:val="28"/>
        </w:rPr>
        <w:t>комиссии по соблюдению требований к служебному поведению</w:t>
      </w:r>
    </w:p>
    <w:p w:rsidR="00E04D34" w:rsidRPr="009929A8" w:rsidRDefault="00E04D34" w:rsidP="00237411">
      <w:pPr>
        <w:pStyle w:val="ConsPlusNormal"/>
        <w:spacing w:line="276" w:lineRule="auto"/>
        <w:jc w:val="center"/>
        <w:rPr>
          <w:rFonts w:ascii="Times New Roman" w:hAnsi="Times New Roman" w:cs="Times New Roman"/>
          <w:bCs/>
          <w:sz w:val="28"/>
          <w:szCs w:val="28"/>
        </w:rPr>
      </w:pPr>
      <w:r w:rsidRPr="009929A8">
        <w:rPr>
          <w:rFonts w:ascii="Times New Roman" w:hAnsi="Times New Roman" w:cs="Times New Roman"/>
          <w:bCs/>
          <w:sz w:val="28"/>
          <w:szCs w:val="28"/>
        </w:rPr>
        <w:t>муниципальных служащих  и урегулированию конфликта интересов</w:t>
      </w:r>
    </w:p>
    <w:p w:rsidR="00E04D34" w:rsidRPr="009929A8" w:rsidRDefault="00E04D34" w:rsidP="00237411">
      <w:pPr>
        <w:pStyle w:val="ConsPlusNormal"/>
        <w:spacing w:line="276" w:lineRule="auto"/>
        <w:jc w:val="both"/>
        <w:rPr>
          <w:rFonts w:ascii="Times New Roman" w:hAnsi="Times New Roman" w:cs="Times New Roman"/>
          <w:sz w:val="28"/>
          <w:szCs w:val="28"/>
        </w:rPr>
      </w:pP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Председатель комиссии:</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Купина И.В., заместитель главы администрации МО «Свердловское городское поселение» по общим вопросам;</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Заместитель председателя комиссии:</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Ноздров М.В., заместитель главы администрации МО «Свердловское городское поселение» по экономике;</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Секретарь комиссии:</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Гамеза А.С., специалист 1 категории - бухгалтер администрации МО «Свердловское городское поселение»;</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Члены комиссии:</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Мехедов М.В., начальник управления архитектуры, муниципального имущества и земельных отношений  администрации МО «Свердловское городское поселение»;</w:t>
      </w:r>
    </w:p>
    <w:p w:rsidR="00E04D34" w:rsidRPr="009929A8" w:rsidRDefault="00E04D34" w:rsidP="007D2E5B">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Соколов С.В., начальник отдела по жилищно-коммунальному хозяйству администрации МО «Свердловское городское поселение»;</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Сарычев А.А., главный специалист юрист администрации МО «Свердловское городское поселение»;</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Зимовец В.А., главный специалист по культуре и спорту администрации МО «Свердловское городское поселение»;</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Полозова Л.И., директор МКУ «КДЦ «Нева» МО «Свердловское городское поселение»;</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 xml:space="preserve">Литвинова М.В., директор МКУ «Единая служба заказчика» МО «Свердловское городское поселение»; </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r w:rsidRPr="009929A8">
        <w:rPr>
          <w:rFonts w:ascii="Times New Roman" w:hAnsi="Times New Roman" w:cs="Times New Roman"/>
          <w:sz w:val="28"/>
          <w:szCs w:val="28"/>
        </w:rPr>
        <w:t>Иванников О.А., директор МУКП «Свердловские коммунальные системы»  МО «Свердловское городское поселение».</w:t>
      </w:r>
    </w:p>
    <w:p w:rsidR="00E04D34" w:rsidRPr="009929A8" w:rsidRDefault="00E04D34" w:rsidP="00237411">
      <w:pPr>
        <w:pStyle w:val="ConsPlusNormal"/>
        <w:spacing w:line="276" w:lineRule="auto"/>
        <w:ind w:firstLine="540"/>
        <w:jc w:val="both"/>
        <w:rPr>
          <w:rFonts w:ascii="Times New Roman" w:hAnsi="Times New Roman" w:cs="Times New Roman"/>
          <w:sz w:val="28"/>
          <w:szCs w:val="28"/>
        </w:rPr>
      </w:pPr>
    </w:p>
    <w:p w:rsidR="00E04D34" w:rsidRPr="009929A8" w:rsidRDefault="00E04D34">
      <w:pPr>
        <w:rPr>
          <w:sz w:val="28"/>
          <w:szCs w:val="28"/>
        </w:rPr>
      </w:pPr>
    </w:p>
    <w:sectPr w:rsidR="00E04D34" w:rsidRPr="009929A8" w:rsidSect="009929A8">
      <w:pgSz w:w="11906" w:h="16838"/>
      <w:pgMar w:top="851" w:right="851" w:bottom="851"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373F8A"/>
    <w:multiLevelType w:val="hybridMultilevel"/>
    <w:tmpl w:val="84543350"/>
    <w:lvl w:ilvl="0" w:tplc="AF00135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1B84"/>
    <w:rsid w:val="00000CEF"/>
    <w:rsid w:val="00001CBB"/>
    <w:rsid w:val="0000239A"/>
    <w:rsid w:val="00003027"/>
    <w:rsid w:val="00005384"/>
    <w:rsid w:val="00005A81"/>
    <w:rsid w:val="00006654"/>
    <w:rsid w:val="00006E6F"/>
    <w:rsid w:val="00007A03"/>
    <w:rsid w:val="00010B04"/>
    <w:rsid w:val="000121F1"/>
    <w:rsid w:val="00013FD1"/>
    <w:rsid w:val="00014400"/>
    <w:rsid w:val="00014DB9"/>
    <w:rsid w:val="0001778B"/>
    <w:rsid w:val="00021173"/>
    <w:rsid w:val="000215FC"/>
    <w:rsid w:val="00021FEE"/>
    <w:rsid w:val="00026AEF"/>
    <w:rsid w:val="00027C37"/>
    <w:rsid w:val="00030CB3"/>
    <w:rsid w:val="0003126C"/>
    <w:rsid w:val="00033A75"/>
    <w:rsid w:val="00033D9F"/>
    <w:rsid w:val="00033F8D"/>
    <w:rsid w:val="00040289"/>
    <w:rsid w:val="00043347"/>
    <w:rsid w:val="00043573"/>
    <w:rsid w:val="00045029"/>
    <w:rsid w:val="000465A0"/>
    <w:rsid w:val="00047B30"/>
    <w:rsid w:val="0005061F"/>
    <w:rsid w:val="000515F3"/>
    <w:rsid w:val="00051B0F"/>
    <w:rsid w:val="00051FEE"/>
    <w:rsid w:val="00052671"/>
    <w:rsid w:val="00053092"/>
    <w:rsid w:val="00053AE2"/>
    <w:rsid w:val="000546C2"/>
    <w:rsid w:val="0005776B"/>
    <w:rsid w:val="00060A32"/>
    <w:rsid w:val="00063C14"/>
    <w:rsid w:val="00065995"/>
    <w:rsid w:val="00065E0A"/>
    <w:rsid w:val="00067EC2"/>
    <w:rsid w:val="00071A3E"/>
    <w:rsid w:val="00071CC7"/>
    <w:rsid w:val="00072C8E"/>
    <w:rsid w:val="00075020"/>
    <w:rsid w:val="000752B1"/>
    <w:rsid w:val="0008008B"/>
    <w:rsid w:val="0008126E"/>
    <w:rsid w:val="00081B2B"/>
    <w:rsid w:val="00081CD2"/>
    <w:rsid w:val="00085C94"/>
    <w:rsid w:val="000903C8"/>
    <w:rsid w:val="00090780"/>
    <w:rsid w:val="00091428"/>
    <w:rsid w:val="00091FAA"/>
    <w:rsid w:val="000926EB"/>
    <w:rsid w:val="0009622B"/>
    <w:rsid w:val="00097BDF"/>
    <w:rsid w:val="000A068C"/>
    <w:rsid w:val="000A0A65"/>
    <w:rsid w:val="000A1937"/>
    <w:rsid w:val="000A1D22"/>
    <w:rsid w:val="000A489A"/>
    <w:rsid w:val="000A48E0"/>
    <w:rsid w:val="000A7EA6"/>
    <w:rsid w:val="000B0144"/>
    <w:rsid w:val="000B0B49"/>
    <w:rsid w:val="000B4CB4"/>
    <w:rsid w:val="000C27BC"/>
    <w:rsid w:val="000C3EC7"/>
    <w:rsid w:val="000C4EF6"/>
    <w:rsid w:val="000C5973"/>
    <w:rsid w:val="000C78E6"/>
    <w:rsid w:val="000D2773"/>
    <w:rsid w:val="000D2F18"/>
    <w:rsid w:val="000D3D60"/>
    <w:rsid w:val="000D69A1"/>
    <w:rsid w:val="000E1077"/>
    <w:rsid w:val="000E2A40"/>
    <w:rsid w:val="000E4C8F"/>
    <w:rsid w:val="000E5788"/>
    <w:rsid w:val="000E7739"/>
    <w:rsid w:val="000E7757"/>
    <w:rsid w:val="000F2EB4"/>
    <w:rsid w:val="000F47A5"/>
    <w:rsid w:val="000F4825"/>
    <w:rsid w:val="000F488A"/>
    <w:rsid w:val="000F6156"/>
    <w:rsid w:val="000F66C8"/>
    <w:rsid w:val="000F6AE6"/>
    <w:rsid w:val="000F6DD8"/>
    <w:rsid w:val="001041DC"/>
    <w:rsid w:val="001106EA"/>
    <w:rsid w:val="00111217"/>
    <w:rsid w:val="0011127A"/>
    <w:rsid w:val="00111314"/>
    <w:rsid w:val="001125B2"/>
    <w:rsid w:val="00112AEB"/>
    <w:rsid w:val="00115E3F"/>
    <w:rsid w:val="0011623B"/>
    <w:rsid w:val="001166C0"/>
    <w:rsid w:val="00117781"/>
    <w:rsid w:val="00120A86"/>
    <w:rsid w:val="0012388E"/>
    <w:rsid w:val="00124995"/>
    <w:rsid w:val="001254E7"/>
    <w:rsid w:val="001263BF"/>
    <w:rsid w:val="00126643"/>
    <w:rsid w:val="00126BA6"/>
    <w:rsid w:val="0013071C"/>
    <w:rsid w:val="00130AE9"/>
    <w:rsid w:val="00131CC7"/>
    <w:rsid w:val="00131E7C"/>
    <w:rsid w:val="00132812"/>
    <w:rsid w:val="00134DD7"/>
    <w:rsid w:val="0013559B"/>
    <w:rsid w:val="001355A9"/>
    <w:rsid w:val="001366C8"/>
    <w:rsid w:val="001413C8"/>
    <w:rsid w:val="00142FB1"/>
    <w:rsid w:val="00144AA9"/>
    <w:rsid w:val="001465A6"/>
    <w:rsid w:val="00146A04"/>
    <w:rsid w:val="00150DB2"/>
    <w:rsid w:val="0015515C"/>
    <w:rsid w:val="00155370"/>
    <w:rsid w:val="001558E2"/>
    <w:rsid w:val="00160A3F"/>
    <w:rsid w:val="00160BCF"/>
    <w:rsid w:val="00160D15"/>
    <w:rsid w:val="001617A8"/>
    <w:rsid w:val="00163D91"/>
    <w:rsid w:val="0016792C"/>
    <w:rsid w:val="00167A8F"/>
    <w:rsid w:val="00167FF7"/>
    <w:rsid w:val="001704EE"/>
    <w:rsid w:val="00170A71"/>
    <w:rsid w:val="0017204A"/>
    <w:rsid w:val="00172769"/>
    <w:rsid w:val="00173FB1"/>
    <w:rsid w:val="00181854"/>
    <w:rsid w:val="00183135"/>
    <w:rsid w:val="00183FD1"/>
    <w:rsid w:val="00185672"/>
    <w:rsid w:val="00186096"/>
    <w:rsid w:val="00191108"/>
    <w:rsid w:val="001916B4"/>
    <w:rsid w:val="001919BC"/>
    <w:rsid w:val="001939EC"/>
    <w:rsid w:val="00194409"/>
    <w:rsid w:val="001A0C6A"/>
    <w:rsid w:val="001A1CB8"/>
    <w:rsid w:val="001A1FE5"/>
    <w:rsid w:val="001A2196"/>
    <w:rsid w:val="001A319A"/>
    <w:rsid w:val="001A6DD7"/>
    <w:rsid w:val="001A7165"/>
    <w:rsid w:val="001A76FB"/>
    <w:rsid w:val="001A79AA"/>
    <w:rsid w:val="001A79C5"/>
    <w:rsid w:val="001A7B8B"/>
    <w:rsid w:val="001B0016"/>
    <w:rsid w:val="001B0889"/>
    <w:rsid w:val="001B33CD"/>
    <w:rsid w:val="001B4784"/>
    <w:rsid w:val="001B4F2F"/>
    <w:rsid w:val="001B5F94"/>
    <w:rsid w:val="001C1263"/>
    <w:rsid w:val="001C2BD6"/>
    <w:rsid w:val="001C2FB9"/>
    <w:rsid w:val="001C37D3"/>
    <w:rsid w:val="001C3E8F"/>
    <w:rsid w:val="001C691C"/>
    <w:rsid w:val="001D17DD"/>
    <w:rsid w:val="001D2F05"/>
    <w:rsid w:val="001D3B19"/>
    <w:rsid w:val="001E08F7"/>
    <w:rsid w:val="001E2248"/>
    <w:rsid w:val="001E300E"/>
    <w:rsid w:val="001E3186"/>
    <w:rsid w:val="001E4F7F"/>
    <w:rsid w:val="001E74E5"/>
    <w:rsid w:val="001F0DE3"/>
    <w:rsid w:val="001F1E73"/>
    <w:rsid w:val="001F296D"/>
    <w:rsid w:val="001F5BDB"/>
    <w:rsid w:val="0020004F"/>
    <w:rsid w:val="0020531F"/>
    <w:rsid w:val="00206699"/>
    <w:rsid w:val="002153C6"/>
    <w:rsid w:val="00222D08"/>
    <w:rsid w:val="00224DEC"/>
    <w:rsid w:val="0022614D"/>
    <w:rsid w:val="002309BA"/>
    <w:rsid w:val="00230D5F"/>
    <w:rsid w:val="002338A9"/>
    <w:rsid w:val="00237411"/>
    <w:rsid w:val="00237C77"/>
    <w:rsid w:val="002413F5"/>
    <w:rsid w:val="002416DE"/>
    <w:rsid w:val="00243932"/>
    <w:rsid w:val="002449C8"/>
    <w:rsid w:val="00244E2A"/>
    <w:rsid w:val="0024642A"/>
    <w:rsid w:val="00247069"/>
    <w:rsid w:val="00251CE4"/>
    <w:rsid w:val="002534B0"/>
    <w:rsid w:val="00253555"/>
    <w:rsid w:val="002536B2"/>
    <w:rsid w:val="00254CE1"/>
    <w:rsid w:val="00254D88"/>
    <w:rsid w:val="002570B1"/>
    <w:rsid w:val="0025732F"/>
    <w:rsid w:val="00262A15"/>
    <w:rsid w:val="00262CA2"/>
    <w:rsid w:val="0027164A"/>
    <w:rsid w:val="0027266D"/>
    <w:rsid w:val="00274774"/>
    <w:rsid w:val="00277F05"/>
    <w:rsid w:val="002830E1"/>
    <w:rsid w:val="00283980"/>
    <w:rsid w:val="00283C97"/>
    <w:rsid w:val="00286EC0"/>
    <w:rsid w:val="00287214"/>
    <w:rsid w:val="002875BA"/>
    <w:rsid w:val="0029016B"/>
    <w:rsid w:val="0029156F"/>
    <w:rsid w:val="00291604"/>
    <w:rsid w:val="00292A11"/>
    <w:rsid w:val="00292CA2"/>
    <w:rsid w:val="00297223"/>
    <w:rsid w:val="0029729C"/>
    <w:rsid w:val="002A1B84"/>
    <w:rsid w:val="002A1B9D"/>
    <w:rsid w:val="002A35F8"/>
    <w:rsid w:val="002A401E"/>
    <w:rsid w:val="002B0036"/>
    <w:rsid w:val="002B1194"/>
    <w:rsid w:val="002B3255"/>
    <w:rsid w:val="002B37CF"/>
    <w:rsid w:val="002B4E88"/>
    <w:rsid w:val="002B566F"/>
    <w:rsid w:val="002B5DB0"/>
    <w:rsid w:val="002B6033"/>
    <w:rsid w:val="002B7526"/>
    <w:rsid w:val="002B7A66"/>
    <w:rsid w:val="002C4787"/>
    <w:rsid w:val="002C4B1F"/>
    <w:rsid w:val="002D1206"/>
    <w:rsid w:val="002D16A9"/>
    <w:rsid w:val="002D3D8E"/>
    <w:rsid w:val="002D434E"/>
    <w:rsid w:val="002D6F9B"/>
    <w:rsid w:val="002D7FE1"/>
    <w:rsid w:val="002E29D1"/>
    <w:rsid w:val="002E31B4"/>
    <w:rsid w:val="002E38C9"/>
    <w:rsid w:val="002E767D"/>
    <w:rsid w:val="002F0F2C"/>
    <w:rsid w:val="002F458F"/>
    <w:rsid w:val="002F5EE9"/>
    <w:rsid w:val="00300F21"/>
    <w:rsid w:val="0030206E"/>
    <w:rsid w:val="00302537"/>
    <w:rsid w:val="0030253D"/>
    <w:rsid w:val="00303105"/>
    <w:rsid w:val="003057AC"/>
    <w:rsid w:val="00305CB5"/>
    <w:rsid w:val="00307C29"/>
    <w:rsid w:val="0031036D"/>
    <w:rsid w:val="0032498E"/>
    <w:rsid w:val="00325EFE"/>
    <w:rsid w:val="0033078D"/>
    <w:rsid w:val="00331911"/>
    <w:rsid w:val="0033717F"/>
    <w:rsid w:val="003408AF"/>
    <w:rsid w:val="003410AC"/>
    <w:rsid w:val="00342222"/>
    <w:rsid w:val="0034279B"/>
    <w:rsid w:val="00342A7D"/>
    <w:rsid w:val="00343D2C"/>
    <w:rsid w:val="00344881"/>
    <w:rsid w:val="00345134"/>
    <w:rsid w:val="00345394"/>
    <w:rsid w:val="003458A3"/>
    <w:rsid w:val="00350310"/>
    <w:rsid w:val="003521A2"/>
    <w:rsid w:val="00352A2C"/>
    <w:rsid w:val="00354203"/>
    <w:rsid w:val="00355114"/>
    <w:rsid w:val="003566BF"/>
    <w:rsid w:val="003625B4"/>
    <w:rsid w:val="00362865"/>
    <w:rsid w:val="00364905"/>
    <w:rsid w:val="0036599D"/>
    <w:rsid w:val="003665BB"/>
    <w:rsid w:val="003728B8"/>
    <w:rsid w:val="003812DC"/>
    <w:rsid w:val="00381861"/>
    <w:rsid w:val="00386EE0"/>
    <w:rsid w:val="003901AE"/>
    <w:rsid w:val="00391A38"/>
    <w:rsid w:val="003923A2"/>
    <w:rsid w:val="0039307C"/>
    <w:rsid w:val="003960B9"/>
    <w:rsid w:val="00396688"/>
    <w:rsid w:val="00396C0E"/>
    <w:rsid w:val="003973D9"/>
    <w:rsid w:val="003A05BF"/>
    <w:rsid w:val="003A5A45"/>
    <w:rsid w:val="003A5DDE"/>
    <w:rsid w:val="003A6FAC"/>
    <w:rsid w:val="003B144A"/>
    <w:rsid w:val="003B3DB8"/>
    <w:rsid w:val="003B5D42"/>
    <w:rsid w:val="003B6F30"/>
    <w:rsid w:val="003B7CEF"/>
    <w:rsid w:val="003C0BD8"/>
    <w:rsid w:val="003C33FA"/>
    <w:rsid w:val="003C5CA6"/>
    <w:rsid w:val="003C64FA"/>
    <w:rsid w:val="003C6783"/>
    <w:rsid w:val="003C6952"/>
    <w:rsid w:val="003D2873"/>
    <w:rsid w:val="003D2A91"/>
    <w:rsid w:val="003D3D1A"/>
    <w:rsid w:val="003D7E90"/>
    <w:rsid w:val="003E3317"/>
    <w:rsid w:val="003E49E4"/>
    <w:rsid w:val="003E70E9"/>
    <w:rsid w:val="003E7AC1"/>
    <w:rsid w:val="003F0133"/>
    <w:rsid w:val="003F04E0"/>
    <w:rsid w:val="003F377D"/>
    <w:rsid w:val="003F4139"/>
    <w:rsid w:val="003F48EE"/>
    <w:rsid w:val="003F4F02"/>
    <w:rsid w:val="003F6247"/>
    <w:rsid w:val="003F6DEA"/>
    <w:rsid w:val="003F7D26"/>
    <w:rsid w:val="004024CF"/>
    <w:rsid w:val="004032C0"/>
    <w:rsid w:val="00403634"/>
    <w:rsid w:val="00405FD0"/>
    <w:rsid w:val="004062A3"/>
    <w:rsid w:val="00406E19"/>
    <w:rsid w:val="0041027A"/>
    <w:rsid w:val="004105CD"/>
    <w:rsid w:val="0041414B"/>
    <w:rsid w:val="00414631"/>
    <w:rsid w:val="00415511"/>
    <w:rsid w:val="00421964"/>
    <w:rsid w:val="00423002"/>
    <w:rsid w:val="00424E97"/>
    <w:rsid w:val="00426ABD"/>
    <w:rsid w:val="00430E14"/>
    <w:rsid w:val="004312FD"/>
    <w:rsid w:val="0043148C"/>
    <w:rsid w:val="00432C9A"/>
    <w:rsid w:val="0043326E"/>
    <w:rsid w:val="004332B9"/>
    <w:rsid w:val="00434EF6"/>
    <w:rsid w:val="004357F2"/>
    <w:rsid w:val="00435E3B"/>
    <w:rsid w:val="004366B9"/>
    <w:rsid w:val="00436C97"/>
    <w:rsid w:val="004400D6"/>
    <w:rsid w:val="00440477"/>
    <w:rsid w:val="0044117A"/>
    <w:rsid w:val="004416B1"/>
    <w:rsid w:val="00442026"/>
    <w:rsid w:val="00443A9A"/>
    <w:rsid w:val="00444BB9"/>
    <w:rsid w:val="004478EB"/>
    <w:rsid w:val="00453851"/>
    <w:rsid w:val="00453AEB"/>
    <w:rsid w:val="00454666"/>
    <w:rsid w:val="0045708B"/>
    <w:rsid w:val="00461B17"/>
    <w:rsid w:val="00461D50"/>
    <w:rsid w:val="00461E9F"/>
    <w:rsid w:val="0046345F"/>
    <w:rsid w:val="00463929"/>
    <w:rsid w:val="00465764"/>
    <w:rsid w:val="00465C24"/>
    <w:rsid w:val="0046671C"/>
    <w:rsid w:val="00467007"/>
    <w:rsid w:val="004672CB"/>
    <w:rsid w:val="00474627"/>
    <w:rsid w:val="00475BD6"/>
    <w:rsid w:val="004771FF"/>
    <w:rsid w:val="00483190"/>
    <w:rsid w:val="004854DB"/>
    <w:rsid w:val="00487A26"/>
    <w:rsid w:val="004931F4"/>
    <w:rsid w:val="004A093E"/>
    <w:rsid w:val="004A0AB3"/>
    <w:rsid w:val="004A128E"/>
    <w:rsid w:val="004A1E15"/>
    <w:rsid w:val="004A2D24"/>
    <w:rsid w:val="004A2F18"/>
    <w:rsid w:val="004A6002"/>
    <w:rsid w:val="004A6DCF"/>
    <w:rsid w:val="004A764B"/>
    <w:rsid w:val="004B0946"/>
    <w:rsid w:val="004B0F97"/>
    <w:rsid w:val="004B29B9"/>
    <w:rsid w:val="004B3109"/>
    <w:rsid w:val="004B576A"/>
    <w:rsid w:val="004B7A69"/>
    <w:rsid w:val="004C1253"/>
    <w:rsid w:val="004C2FF0"/>
    <w:rsid w:val="004C3390"/>
    <w:rsid w:val="004C3A48"/>
    <w:rsid w:val="004D1D9C"/>
    <w:rsid w:val="004D3114"/>
    <w:rsid w:val="004D38D0"/>
    <w:rsid w:val="004D4110"/>
    <w:rsid w:val="004D4340"/>
    <w:rsid w:val="004D5527"/>
    <w:rsid w:val="004E0D03"/>
    <w:rsid w:val="004E7F56"/>
    <w:rsid w:val="004F0CA9"/>
    <w:rsid w:val="004F0D49"/>
    <w:rsid w:val="004F320C"/>
    <w:rsid w:val="004F45EA"/>
    <w:rsid w:val="004F4F35"/>
    <w:rsid w:val="00502B17"/>
    <w:rsid w:val="005030DE"/>
    <w:rsid w:val="0050335A"/>
    <w:rsid w:val="00503E79"/>
    <w:rsid w:val="00505D77"/>
    <w:rsid w:val="005068E3"/>
    <w:rsid w:val="00506AF8"/>
    <w:rsid w:val="005111F1"/>
    <w:rsid w:val="00511EA9"/>
    <w:rsid w:val="00512AC1"/>
    <w:rsid w:val="00512C6D"/>
    <w:rsid w:val="00514623"/>
    <w:rsid w:val="00515E58"/>
    <w:rsid w:val="0051750D"/>
    <w:rsid w:val="00521BD9"/>
    <w:rsid w:val="00527947"/>
    <w:rsid w:val="005311C2"/>
    <w:rsid w:val="005313BF"/>
    <w:rsid w:val="00531DA0"/>
    <w:rsid w:val="00531FC5"/>
    <w:rsid w:val="005320EB"/>
    <w:rsid w:val="005341A5"/>
    <w:rsid w:val="00534CB9"/>
    <w:rsid w:val="005413F8"/>
    <w:rsid w:val="00542B4A"/>
    <w:rsid w:val="00542C63"/>
    <w:rsid w:val="005432EB"/>
    <w:rsid w:val="00547B48"/>
    <w:rsid w:val="005524F4"/>
    <w:rsid w:val="00552CB5"/>
    <w:rsid w:val="00553FB7"/>
    <w:rsid w:val="0055457D"/>
    <w:rsid w:val="00555E49"/>
    <w:rsid w:val="00556017"/>
    <w:rsid w:val="00560873"/>
    <w:rsid w:val="0056138B"/>
    <w:rsid w:val="00562445"/>
    <w:rsid w:val="005636FC"/>
    <w:rsid w:val="00565B66"/>
    <w:rsid w:val="00570E31"/>
    <w:rsid w:val="00571D12"/>
    <w:rsid w:val="00571FA6"/>
    <w:rsid w:val="00575C29"/>
    <w:rsid w:val="00576E56"/>
    <w:rsid w:val="00577EE4"/>
    <w:rsid w:val="005801AE"/>
    <w:rsid w:val="00582C30"/>
    <w:rsid w:val="0058339C"/>
    <w:rsid w:val="005842DD"/>
    <w:rsid w:val="00587257"/>
    <w:rsid w:val="00590688"/>
    <w:rsid w:val="0059081A"/>
    <w:rsid w:val="00590FE2"/>
    <w:rsid w:val="0059104D"/>
    <w:rsid w:val="0059142D"/>
    <w:rsid w:val="005919D5"/>
    <w:rsid w:val="00592C30"/>
    <w:rsid w:val="00593437"/>
    <w:rsid w:val="005959A9"/>
    <w:rsid w:val="005970AD"/>
    <w:rsid w:val="005A0420"/>
    <w:rsid w:val="005A1F08"/>
    <w:rsid w:val="005A31A7"/>
    <w:rsid w:val="005A711D"/>
    <w:rsid w:val="005B2CD6"/>
    <w:rsid w:val="005B356F"/>
    <w:rsid w:val="005C0907"/>
    <w:rsid w:val="005C0B63"/>
    <w:rsid w:val="005C32C7"/>
    <w:rsid w:val="005C428A"/>
    <w:rsid w:val="005C4E0C"/>
    <w:rsid w:val="005C54FC"/>
    <w:rsid w:val="005C63CC"/>
    <w:rsid w:val="005D0348"/>
    <w:rsid w:val="005D0E96"/>
    <w:rsid w:val="005D3F77"/>
    <w:rsid w:val="005D4B8F"/>
    <w:rsid w:val="005D5346"/>
    <w:rsid w:val="005D5EE2"/>
    <w:rsid w:val="005D7893"/>
    <w:rsid w:val="005E0197"/>
    <w:rsid w:val="005E0562"/>
    <w:rsid w:val="005E11B8"/>
    <w:rsid w:val="005E4099"/>
    <w:rsid w:val="005E427E"/>
    <w:rsid w:val="005E4775"/>
    <w:rsid w:val="005E51AE"/>
    <w:rsid w:val="005E696E"/>
    <w:rsid w:val="005E761B"/>
    <w:rsid w:val="005F3A0D"/>
    <w:rsid w:val="005F50A3"/>
    <w:rsid w:val="005F5A22"/>
    <w:rsid w:val="005F5A98"/>
    <w:rsid w:val="005F5BF3"/>
    <w:rsid w:val="005F788F"/>
    <w:rsid w:val="005F7A85"/>
    <w:rsid w:val="006005D0"/>
    <w:rsid w:val="00600C8B"/>
    <w:rsid w:val="00600F90"/>
    <w:rsid w:val="00602114"/>
    <w:rsid w:val="0060294B"/>
    <w:rsid w:val="006037F3"/>
    <w:rsid w:val="00603F4E"/>
    <w:rsid w:val="00604728"/>
    <w:rsid w:val="00610440"/>
    <w:rsid w:val="00611D2D"/>
    <w:rsid w:val="006123C3"/>
    <w:rsid w:val="00613554"/>
    <w:rsid w:val="00613A21"/>
    <w:rsid w:val="00614CC9"/>
    <w:rsid w:val="00614EAF"/>
    <w:rsid w:val="006169A8"/>
    <w:rsid w:val="00616DD3"/>
    <w:rsid w:val="00617022"/>
    <w:rsid w:val="006209AC"/>
    <w:rsid w:val="00620DE1"/>
    <w:rsid w:val="00620F84"/>
    <w:rsid w:val="00621B87"/>
    <w:rsid w:val="00622290"/>
    <w:rsid w:val="00622CA3"/>
    <w:rsid w:val="00622D25"/>
    <w:rsid w:val="00623701"/>
    <w:rsid w:val="00623CAD"/>
    <w:rsid w:val="006240A8"/>
    <w:rsid w:val="00624B33"/>
    <w:rsid w:val="00626A71"/>
    <w:rsid w:val="00626B1E"/>
    <w:rsid w:val="006272F5"/>
    <w:rsid w:val="00627A9B"/>
    <w:rsid w:val="00631FEC"/>
    <w:rsid w:val="00632402"/>
    <w:rsid w:val="00632A28"/>
    <w:rsid w:val="006349B9"/>
    <w:rsid w:val="00634B1A"/>
    <w:rsid w:val="00635E93"/>
    <w:rsid w:val="00635F85"/>
    <w:rsid w:val="0064106F"/>
    <w:rsid w:val="00644C75"/>
    <w:rsid w:val="0064534F"/>
    <w:rsid w:val="006471BF"/>
    <w:rsid w:val="006477F3"/>
    <w:rsid w:val="00647FA7"/>
    <w:rsid w:val="00653C2B"/>
    <w:rsid w:val="006547E2"/>
    <w:rsid w:val="006547F1"/>
    <w:rsid w:val="0065575B"/>
    <w:rsid w:val="00662E20"/>
    <w:rsid w:val="00663AC8"/>
    <w:rsid w:val="00665F9A"/>
    <w:rsid w:val="00674B54"/>
    <w:rsid w:val="00674F35"/>
    <w:rsid w:val="00675EBD"/>
    <w:rsid w:val="00676027"/>
    <w:rsid w:val="00683549"/>
    <w:rsid w:val="006839B1"/>
    <w:rsid w:val="00683ADD"/>
    <w:rsid w:val="00683E0D"/>
    <w:rsid w:val="006962AA"/>
    <w:rsid w:val="006A1F21"/>
    <w:rsid w:val="006A2559"/>
    <w:rsid w:val="006A2BC3"/>
    <w:rsid w:val="006A2CA1"/>
    <w:rsid w:val="006A4B59"/>
    <w:rsid w:val="006A4D80"/>
    <w:rsid w:val="006A543B"/>
    <w:rsid w:val="006A6D62"/>
    <w:rsid w:val="006B031A"/>
    <w:rsid w:val="006B1D3B"/>
    <w:rsid w:val="006B1E64"/>
    <w:rsid w:val="006B2133"/>
    <w:rsid w:val="006B31A9"/>
    <w:rsid w:val="006B3890"/>
    <w:rsid w:val="006B6781"/>
    <w:rsid w:val="006C20A7"/>
    <w:rsid w:val="006C2AC2"/>
    <w:rsid w:val="006C2AD8"/>
    <w:rsid w:val="006C445B"/>
    <w:rsid w:val="006C4FD9"/>
    <w:rsid w:val="006C53E7"/>
    <w:rsid w:val="006C71F1"/>
    <w:rsid w:val="006D16CC"/>
    <w:rsid w:val="006D1E44"/>
    <w:rsid w:val="006D21D1"/>
    <w:rsid w:val="006D429F"/>
    <w:rsid w:val="006D6387"/>
    <w:rsid w:val="006D694B"/>
    <w:rsid w:val="006D7064"/>
    <w:rsid w:val="006D7521"/>
    <w:rsid w:val="006D7E87"/>
    <w:rsid w:val="006E0155"/>
    <w:rsid w:val="006E102A"/>
    <w:rsid w:val="006E1508"/>
    <w:rsid w:val="006E2BFB"/>
    <w:rsid w:val="006E306E"/>
    <w:rsid w:val="006E6DB5"/>
    <w:rsid w:val="006F0CC6"/>
    <w:rsid w:val="006F3199"/>
    <w:rsid w:val="006F3683"/>
    <w:rsid w:val="00700DCE"/>
    <w:rsid w:val="00705231"/>
    <w:rsid w:val="007056E2"/>
    <w:rsid w:val="00706CBD"/>
    <w:rsid w:val="00707EAA"/>
    <w:rsid w:val="0071184A"/>
    <w:rsid w:val="00712E8A"/>
    <w:rsid w:val="00714720"/>
    <w:rsid w:val="00715E16"/>
    <w:rsid w:val="00721614"/>
    <w:rsid w:val="0072232C"/>
    <w:rsid w:val="00723C64"/>
    <w:rsid w:val="00724707"/>
    <w:rsid w:val="00724A56"/>
    <w:rsid w:val="00726453"/>
    <w:rsid w:val="00731185"/>
    <w:rsid w:val="00732E4D"/>
    <w:rsid w:val="007359E0"/>
    <w:rsid w:val="00735D3A"/>
    <w:rsid w:val="00737A19"/>
    <w:rsid w:val="00740499"/>
    <w:rsid w:val="007411A5"/>
    <w:rsid w:val="007412D9"/>
    <w:rsid w:val="00741ADE"/>
    <w:rsid w:val="0074766A"/>
    <w:rsid w:val="00753001"/>
    <w:rsid w:val="00755EC0"/>
    <w:rsid w:val="00756002"/>
    <w:rsid w:val="00756964"/>
    <w:rsid w:val="007570C4"/>
    <w:rsid w:val="0076080F"/>
    <w:rsid w:val="007626D6"/>
    <w:rsid w:val="00763DAA"/>
    <w:rsid w:val="0076444B"/>
    <w:rsid w:val="00767F2A"/>
    <w:rsid w:val="00770A26"/>
    <w:rsid w:val="00773806"/>
    <w:rsid w:val="007753AE"/>
    <w:rsid w:val="00775716"/>
    <w:rsid w:val="00775A23"/>
    <w:rsid w:val="00781852"/>
    <w:rsid w:val="00781977"/>
    <w:rsid w:val="007829BA"/>
    <w:rsid w:val="007830BF"/>
    <w:rsid w:val="00783C25"/>
    <w:rsid w:val="00783D11"/>
    <w:rsid w:val="00786165"/>
    <w:rsid w:val="0079245E"/>
    <w:rsid w:val="00792E02"/>
    <w:rsid w:val="0079406C"/>
    <w:rsid w:val="00795344"/>
    <w:rsid w:val="00795868"/>
    <w:rsid w:val="007963CA"/>
    <w:rsid w:val="007A0155"/>
    <w:rsid w:val="007A2C79"/>
    <w:rsid w:val="007A35C6"/>
    <w:rsid w:val="007A60F4"/>
    <w:rsid w:val="007A64A3"/>
    <w:rsid w:val="007A6CCF"/>
    <w:rsid w:val="007B0100"/>
    <w:rsid w:val="007B0B16"/>
    <w:rsid w:val="007B0DD2"/>
    <w:rsid w:val="007B38E1"/>
    <w:rsid w:val="007B43C0"/>
    <w:rsid w:val="007B552A"/>
    <w:rsid w:val="007B6DAB"/>
    <w:rsid w:val="007B7FC8"/>
    <w:rsid w:val="007C0FEC"/>
    <w:rsid w:val="007C1EE7"/>
    <w:rsid w:val="007C1FF2"/>
    <w:rsid w:val="007C2912"/>
    <w:rsid w:val="007C41A1"/>
    <w:rsid w:val="007C48E0"/>
    <w:rsid w:val="007C4FFF"/>
    <w:rsid w:val="007D032F"/>
    <w:rsid w:val="007D0A5B"/>
    <w:rsid w:val="007D1243"/>
    <w:rsid w:val="007D1858"/>
    <w:rsid w:val="007D2E5B"/>
    <w:rsid w:val="007D2FAC"/>
    <w:rsid w:val="007D3F91"/>
    <w:rsid w:val="007D4746"/>
    <w:rsid w:val="007D7502"/>
    <w:rsid w:val="007E0D69"/>
    <w:rsid w:val="007E337A"/>
    <w:rsid w:val="007E3535"/>
    <w:rsid w:val="007E6858"/>
    <w:rsid w:val="007E6F5B"/>
    <w:rsid w:val="007E7806"/>
    <w:rsid w:val="007F5DAB"/>
    <w:rsid w:val="007F7643"/>
    <w:rsid w:val="007F7934"/>
    <w:rsid w:val="00800001"/>
    <w:rsid w:val="008031AE"/>
    <w:rsid w:val="00804741"/>
    <w:rsid w:val="00805B63"/>
    <w:rsid w:val="00806CF0"/>
    <w:rsid w:val="00812026"/>
    <w:rsid w:val="00814EE9"/>
    <w:rsid w:val="008212E2"/>
    <w:rsid w:val="00824007"/>
    <w:rsid w:val="00824621"/>
    <w:rsid w:val="0082518E"/>
    <w:rsid w:val="00827967"/>
    <w:rsid w:val="00832B1E"/>
    <w:rsid w:val="00834318"/>
    <w:rsid w:val="00837472"/>
    <w:rsid w:val="00842044"/>
    <w:rsid w:val="00844652"/>
    <w:rsid w:val="008457CD"/>
    <w:rsid w:val="0084672D"/>
    <w:rsid w:val="00850F70"/>
    <w:rsid w:val="008516E9"/>
    <w:rsid w:val="00851E55"/>
    <w:rsid w:val="00854307"/>
    <w:rsid w:val="00854556"/>
    <w:rsid w:val="0085759A"/>
    <w:rsid w:val="008651C5"/>
    <w:rsid w:val="0086587F"/>
    <w:rsid w:val="00866320"/>
    <w:rsid w:val="00866FD3"/>
    <w:rsid w:val="00870E2A"/>
    <w:rsid w:val="00871C7D"/>
    <w:rsid w:val="00873BB1"/>
    <w:rsid w:val="00874C5B"/>
    <w:rsid w:val="00877AEB"/>
    <w:rsid w:val="00877BEF"/>
    <w:rsid w:val="00880D14"/>
    <w:rsid w:val="008810D3"/>
    <w:rsid w:val="00881B9F"/>
    <w:rsid w:val="00881E84"/>
    <w:rsid w:val="00882157"/>
    <w:rsid w:val="00885909"/>
    <w:rsid w:val="00885EDC"/>
    <w:rsid w:val="00886687"/>
    <w:rsid w:val="00887049"/>
    <w:rsid w:val="008877C5"/>
    <w:rsid w:val="008902E1"/>
    <w:rsid w:val="008903BB"/>
    <w:rsid w:val="00890A1D"/>
    <w:rsid w:val="008910F5"/>
    <w:rsid w:val="00894672"/>
    <w:rsid w:val="00894984"/>
    <w:rsid w:val="008956D3"/>
    <w:rsid w:val="008963E4"/>
    <w:rsid w:val="008A1B53"/>
    <w:rsid w:val="008A2C4C"/>
    <w:rsid w:val="008A5BBD"/>
    <w:rsid w:val="008B0183"/>
    <w:rsid w:val="008B089F"/>
    <w:rsid w:val="008B0F7F"/>
    <w:rsid w:val="008B1F84"/>
    <w:rsid w:val="008B4260"/>
    <w:rsid w:val="008B4F14"/>
    <w:rsid w:val="008B63FF"/>
    <w:rsid w:val="008B641F"/>
    <w:rsid w:val="008B6DA7"/>
    <w:rsid w:val="008B71A2"/>
    <w:rsid w:val="008B7B99"/>
    <w:rsid w:val="008C02B9"/>
    <w:rsid w:val="008C0805"/>
    <w:rsid w:val="008C0BEB"/>
    <w:rsid w:val="008C2506"/>
    <w:rsid w:val="008C5673"/>
    <w:rsid w:val="008C5A73"/>
    <w:rsid w:val="008D1771"/>
    <w:rsid w:val="008D1BA5"/>
    <w:rsid w:val="008D1D7C"/>
    <w:rsid w:val="008D59CA"/>
    <w:rsid w:val="008D640A"/>
    <w:rsid w:val="008E27BD"/>
    <w:rsid w:val="008E36C8"/>
    <w:rsid w:val="008F0954"/>
    <w:rsid w:val="008F346D"/>
    <w:rsid w:val="008F5184"/>
    <w:rsid w:val="008F6059"/>
    <w:rsid w:val="008F630A"/>
    <w:rsid w:val="008F7544"/>
    <w:rsid w:val="009004E1"/>
    <w:rsid w:val="009011A1"/>
    <w:rsid w:val="009031B5"/>
    <w:rsid w:val="0090329F"/>
    <w:rsid w:val="009032D5"/>
    <w:rsid w:val="00903B87"/>
    <w:rsid w:val="009047CD"/>
    <w:rsid w:val="009068B3"/>
    <w:rsid w:val="00907E44"/>
    <w:rsid w:val="0091387E"/>
    <w:rsid w:val="009139AB"/>
    <w:rsid w:val="00913C35"/>
    <w:rsid w:val="009143F2"/>
    <w:rsid w:val="0091597E"/>
    <w:rsid w:val="00916BC7"/>
    <w:rsid w:val="00920BBE"/>
    <w:rsid w:val="009212E9"/>
    <w:rsid w:val="00922E1E"/>
    <w:rsid w:val="00923948"/>
    <w:rsid w:val="00925F10"/>
    <w:rsid w:val="00926C55"/>
    <w:rsid w:val="0092750F"/>
    <w:rsid w:val="0093067B"/>
    <w:rsid w:val="009317EB"/>
    <w:rsid w:val="0093324C"/>
    <w:rsid w:val="00934389"/>
    <w:rsid w:val="009347F4"/>
    <w:rsid w:val="00934B1E"/>
    <w:rsid w:val="00936861"/>
    <w:rsid w:val="00936EFE"/>
    <w:rsid w:val="009409F5"/>
    <w:rsid w:val="00940D72"/>
    <w:rsid w:val="00941845"/>
    <w:rsid w:val="00941866"/>
    <w:rsid w:val="00941CB0"/>
    <w:rsid w:val="0094334F"/>
    <w:rsid w:val="00944C4F"/>
    <w:rsid w:val="009455CE"/>
    <w:rsid w:val="00947DB2"/>
    <w:rsid w:val="0095218B"/>
    <w:rsid w:val="00956619"/>
    <w:rsid w:val="00961283"/>
    <w:rsid w:val="00961BFF"/>
    <w:rsid w:val="00963611"/>
    <w:rsid w:val="00965859"/>
    <w:rsid w:val="0097617B"/>
    <w:rsid w:val="00981A05"/>
    <w:rsid w:val="0098295F"/>
    <w:rsid w:val="00983E48"/>
    <w:rsid w:val="00984282"/>
    <w:rsid w:val="009861B3"/>
    <w:rsid w:val="00986600"/>
    <w:rsid w:val="00986EDB"/>
    <w:rsid w:val="009872E2"/>
    <w:rsid w:val="00990833"/>
    <w:rsid w:val="009910B0"/>
    <w:rsid w:val="00991A13"/>
    <w:rsid w:val="009928F7"/>
    <w:rsid w:val="009929A8"/>
    <w:rsid w:val="00992C93"/>
    <w:rsid w:val="00996AD0"/>
    <w:rsid w:val="009A0D46"/>
    <w:rsid w:val="009A7DC4"/>
    <w:rsid w:val="009B1155"/>
    <w:rsid w:val="009B1161"/>
    <w:rsid w:val="009B588B"/>
    <w:rsid w:val="009B771D"/>
    <w:rsid w:val="009C1A00"/>
    <w:rsid w:val="009C1BE0"/>
    <w:rsid w:val="009C2CA4"/>
    <w:rsid w:val="009C3920"/>
    <w:rsid w:val="009C7D2E"/>
    <w:rsid w:val="009D061B"/>
    <w:rsid w:val="009D0AD5"/>
    <w:rsid w:val="009D1454"/>
    <w:rsid w:val="009D1C25"/>
    <w:rsid w:val="009D2694"/>
    <w:rsid w:val="009D4047"/>
    <w:rsid w:val="009D496D"/>
    <w:rsid w:val="009D5AD6"/>
    <w:rsid w:val="009E020B"/>
    <w:rsid w:val="009E1A30"/>
    <w:rsid w:val="009E4096"/>
    <w:rsid w:val="009F1591"/>
    <w:rsid w:val="009F5943"/>
    <w:rsid w:val="009F7016"/>
    <w:rsid w:val="009F7A7A"/>
    <w:rsid w:val="00A005D9"/>
    <w:rsid w:val="00A00602"/>
    <w:rsid w:val="00A00DA2"/>
    <w:rsid w:val="00A018DF"/>
    <w:rsid w:val="00A01D6A"/>
    <w:rsid w:val="00A03FE5"/>
    <w:rsid w:val="00A06D2F"/>
    <w:rsid w:val="00A1129C"/>
    <w:rsid w:val="00A12199"/>
    <w:rsid w:val="00A1316E"/>
    <w:rsid w:val="00A1449D"/>
    <w:rsid w:val="00A14661"/>
    <w:rsid w:val="00A154EC"/>
    <w:rsid w:val="00A1705D"/>
    <w:rsid w:val="00A17707"/>
    <w:rsid w:val="00A23EE7"/>
    <w:rsid w:val="00A26850"/>
    <w:rsid w:val="00A26C3A"/>
    <w:rsid w:val="00A27086"/>
    <w:rsid w:val="00A271D6"/>
    <w:rsid w:val="00A31629"/>
    <w:rsid w:val="00A3490A"/>
    <w:rsid w:val="00A36082"/>
    <w:rsid w:val="00A41F44"/>
    <w:rsid w:val="00A422EA"/>
    <w:rsid w:val="00A423C5"/>
    <w:rsid w:val="00A4303B"/>
    <w:rsid w:val="00A443EC"/>
    <w:rsid w:val="00A4442A"/>
    <w:rsid w:val="00A44609"/>
    <w:rsid w:val="00A44EAC"/>
    <w:rsid w:val="00A45BF7"/>
    <w:rsid w:val="00A46BE4"/>
    <w:rsid w:val="00A52CD8"/>
    <w:rsid w:val="00A53055"/>
    <w:rsid w:val="00A5341B"/>
    <w:rsid w:val="00A53453"/>
    <w:rsid w:val="00A55CEA"/>
    <w:rsid w:val="00A64ECF"/>
    <w:rsid w:val="00A662A6"/>
    <w:rsid w:val="00A66425"/>
    <w:rsid w:val="00A72820"/>
    <w:rsid w:val="00A72AA9"/>
    <w:rsid w:val="00A73292"/>
    <w:rsid w:val="00A7381D"/>
    <w:rsid w:val="00A740D3"/>
    <w:rsid w:val="00A75FC2"/>
    <w:rsid w:val="00A76B57"/>
    <w:rsid w:val="00A80C89"/>
    <w:rsid w:val="00A82282"/>
    <w:rsid w:val="00A95A11"/>
    <w:rsid w:val="00A9775D"/>
    <w:rsid w:val="00AA13CA"/>
    <w:rsid w:val="00AA1776"/>
    <w:rsid w:val="00AA7E2A"/>
    <w:rsid w:val="00AB13CB"/>
    <w:rsid w:val="00AB18E6"/>
    <w:rsid w:val="00AB2450"/>
    <w:rsid w:val="00AB26ED"/>
    <w:rsid w:val="00AB292A"/>
    <w:rsid w:val="00AB2B76"/>
    <w:rsid w:val="00AB6007"/>
    <w:rsid w:val="00AB62EE"/>
    <w:rsid w:val="00AC3091"/>
    <w:rsid w:val="00AC342A"/>
    <w:rsid w:val="00AC347E"/>
    <w:rsid w:val="00AC36BE"/>
    <w:rsid w:val="00AC4F3F"/>
    <w:rsid w:val="00AC5705"/>
    <w:rsid w:val="00AD1AA5"/>
    <w:rsid w:val="00AD1FDF"/>
    <w:rsid w:val="00AD3304"/>
    <w:rsid w:val="00AD6197"/>
    <w:rsid w:val="00AD7B0A"/>
    <w:rsid w:val="00AE18D4"/>
    <w:rsid w:val="00AE1A16"/>
    <w:rsid w:val="00AE1D27"/>
    <w:rsid w:val="00AE3237"/>
    <w:rsid w:val="00AE3B4B"/>
    <w:rsid w:val="00AE403D"/>
    <w:rsid w:val="00AE4F31"/>
    <w:rsid w:val="00AF02F4"/>
    <w:rsid w:val="00AF4470"/>
    <w:rsid w:val="00AF62BB"/>
    <w:rsid w:val="00B00ED2"/>
    <w:rsid w:val="00B0282D"/>
    <w:rsid w:val="00B04BB6"/>
    <w:rsid w:val="00B07182"/>
    <w:rsid w:val="00B07635"/>
    <w:rsid w:val="00B105EC"/>
    <w:rsid w:val="00B119C3"/>
    <w:rsid w:val="00B126EF"/>
    <w:rsid w:val="00B14459"/>
    <w:rsid w:val="00B15107"/>
    <w:rsid w:val="00B1608E"/>
    <w:rsid w:val="00B170D6"/>
    <w:rsid w:val="00B21C1B"/>
    <w:rsid w:val="00B21DF5"/>
    <w:rsid w:val="00B232C3"/>
    <w:rsid w:val="00B2403F"/>
    <w:rsid w:val="00B24E83"/>
    <w:rsid w:val="00B2510A"/>
    <w:rsid w:val="00B261AB"/>
    <w:rsid w:val="00B26D0C"/>
    <w:rsid w:val="00B31417"/>
    <w:rsid w:val="00B31848"/>
    <w:rsid w:val="00B3310C"/>
    <w:rsid w:val="00B3710B"/>
    <w:rsid w:val="00B424F4"/>
    <w:rsid w:val="00B500E1"/>
    <w:rsid w:val="00B50775"/>
    <w:rsid w:val="00B50A23"/>
    <w:rsid w:val="00B50EB2"/>
    <w:rsid w:val="00B5113E"/>
    <w:rsid w:val="00B5143C"/>
    <w:rsid w:val="00B53B54"/>
    <w:rsid w:val="00B54D21"/>
    <w:rsid w:val="00B6477A"/>
    <w:rsid w:val="00B66159"/>
    <w:rsid w:val="00B672D8"/>
    <w:rsid w:val="00B67421"/>
    <w:rsid w:val="00B709B3"/>
    <w:rsid w:val="00B71522"/>
    <w:rsid w:val="00B72F0A"/>
    <w:rsid w:val="00B74045"/>
    <w:rsid w:val="00B74145"/>
    <w:rsid w:val="00B75B8E"/>
    <w:rsid w:val="00B80D1A"/>
    <w:rsid w:val="00B81AC8"/>
    <w:rsid w:val="00B82D21"/>
    <w:rsid w:val="00B854E5"/>
    <w:rsid w:val="00B90FDE"/>
    <w:rsid w:val="00B91BFF"/>
    <w:rsid w:val="00B9207D"/>
    <w:rsid w:val="00B9299F"/>
    <w:rsid w:val="00B92A6D"/>
    <w:rsid w:val="00B92D44"/>
    <w:rsid w:val="00B967CC"/>
    <w:rsid w:val="00B9761E"/>
    <w:rsid w:val="00BA1F49"/>
    <w:rsid w:val="00BA39AB"/>
    <w:rsid w:val="00BA47A1"/>
    <w:rsid w:val="00BA48EA"/>
    <w:rsid w:val="00BA4CA7"/>
    <w:rsid w:val="00BA66E5"/>
    <w:rsid w:val="00BA7C11"/>
    <w:rsid w:val="00BB17CD"/>
    <w:rsid w:val="00BB2279"/>
    <w:rsid w:val="00BB418D"/>
    <w:rsid w:val="00BB72F0"/>
    <w:rsid w:val="00BB7712"/>
    <w:rsid w:val="00BC0099"/>
    <w:rsid w:val="00BC24CE"/>
    <w:rsid w:val="00BC3245"/>
    <w:rsid w:val="00BD516C"/>
    <w:rsid w:val="00BD662F"/>
    <w:rsid w:val="00BE047A"/>
    <w:rsid w:val="00BE41AB"/>
    <w:rsid w:val="00BE4442"/>
    <w:rsid w:val="00BE4557"/>
    <w:rsid w:val="00BE45D4"/>
    <w:rsid w:val="00BE5DB4"/>
    <w:rsid w:val="00BE79B8"/>
    <w:rsid w:val="00BF2C95"/>
    <w:rsid w:val="00BF354F"/>
    <w:rsid w:val="00BF503F"/>
    <w:rsid w:val="00BF7478"/>
    <w:rsid w:val="00BF7ED7"/>
    <w:rsid w:val="00C00685"/>
    <w:rsid w:val="00C029D0"/>
    <w:rsid w:val="00C05190"/>
    <w:rsid w:val="00C053CE"/>
    <w:rsid w:val="00C10CDD"/>
    <w:rsid w:val="00C11B0A"/>
    <w:rsid w:val="00C132F9"/>
    <w:rsid w:val="00C13A36"/>
    <w:rsid w:val="00C140BE"/>
    <w:rsid w:val="00C155C5"/>
    <w:rsid w:val="00C169D9"/>
    <w:rsid w:val="00C1702B"/>
    <w:rsid w:val="00C20DE2"/>
    <w:rsid w:val="00C22443"/>
    <w:rsid w:val="00C24170"/>
    <w:rsid w:val="00C24797"/>
    <w:rsid w:val="00C2778F"/>
    <w:rsid w:val="00C30BC0"/>
    <w:rsid w:val="00C31A92"/>
    <w:rsid w:val="00C32DA5"/>
    <w:rsid w:val="00C33509"/>
    <w:rsid w:val="00C33E04"/>
    <w:rsid w:val="00C403A8"/>
    <w:rsid w:val="00C40590"/>
    <w:rsid w:val="00C41A04"/>
    <w:rsid w:val="00C41D6D"/>
    <w:rsid w:val="00C41D97"/>
    <w:rsid w:val="00C42840"/>
    <w:rsid w:val="00C42B86"/>
    <w:rsid w:val="00C433C0"/>
    <w:rsid w:val="00C43BAC"/>
    <w:rsid w:val="00C47871"/>
    <w:rsid w:val="00C53A5F"/>
    <w:rsid w:val="00C5537D"/>
    <w:rsid w:val="00C56D63"/>
    <w:rsid w:val="00C571C2"/>
    <w:rsid w:val="00C57AE5"/>
    <w:rsid w:val="00C63CCB"/>
    <w:rsid w:val="00C64AFC"/>
    <w:rsid w:val="00C70A17"/>
    <w:rsid w:val="00C7206B"/>
    <w:rsid w:val="00C720AF"/>
    <w:rsid w:val="00C72DB2"/>
    <w:rsid w:val="00C734EC"/>
    <w:rsid w:val="00C739D6"/>
    <w:rsid w:val="00C7614B"/>
    <w:rsid w:val="00C77E1F"/>
    <w:rsid w:val="00C81B5E"/>
    <w:rsid w:val="00C84A39"/>
    <w:rsid w:val="00C8676C"/>
    <w:rsid w:val="00C9027E"/>
    <w:rsid w:val="00C902D6"/>
    <w:rsid w:val="00C92829"/>
    <w:rsid w:val="00C95F9F"/>
    <w:rsid w:val="00CA054D"/>
    <w:rsid w:val="00CA0EF7"/>
    <w:rsid w:val="00CA3DBC"/>
    <w:rsid w:val="00CA5192"/>
    <w:rsid w:val="00CA5620"/>
    <w:rsid w:val="00CA6A9E"/>
    <w:rsid w:val="00CB18FA"/>
    <w:rsid w:val="00CB2086"/>
    <w:rsid w:val="00CB2088"/>
    <w:rsid w:val="00CB3CD0"/>
    <w:rsid w:val="00CB5948"/>
    <w:rsid w:val="00CB7CA3"/>
    <w:rsid w:val="00CC1913"/>
    <w:rsid w:val="00CC5B39"/>
    <w:rsid w:val="00CC61F7"/>
    <w:rsid w:val="00CC63E5"/>
    <w:rsid w:val="00CD0597"/>
    <w:rsid w:val="00CD2DB0"/>
    <w:rsid w:val="00CD2ED7"/>
    <w:rsid w:val="00CD41F0"/>
    <w:rsid w:val="00CD5103"/>
    <w:rsid w:val="00CD6FDB"/>
    <w:rsid w:val="00CE14A6"/>
    <w:rsid w:val="00CE2EE6"/>
    <w:rsid w:val="00CE3C68"/>
    <w:rsid w:val="00CE4A15"/>
    <w:rsid w:val="00CE691A"/>
    <w:rsid w:val="00CF35C3"/>
    <w:rsid w:val="00CF5A69"/>
    <w:rsid w:val="00CF5D11"/>
    <w:rsid w:val="00D02106"/>
    <w:rsid w:val="00D022B2"/>
    <w:rsid w:val="00D02ACF"/>
    <w:rsid w:val="00D02EC4"/>
    <w:rsid w:val="00D03141"/>
    <w:rsid w:val="00D0379A"/>
    <w:rsid w:val="00D056DA"/>
    <w:rsid w:val="00D05C18"/>
    <w:rsid w:val="00D05D5D"/>
    <w:rsid w:val="00D11C42"/>
    <w:rsid w:val="00D122AF"/>
    <w:rsid w:val="00D12DB6"/>
    <w:rsid w:val="00D16261"/>
    <w:rsid w:val="00D1752E"/>
    <w:rsid w:val="00D178A6"/>
    <w:rsid w:val="00D179D7"/>
    <w:rsid w:val="00D2033A"/>
    <w:rsid w:val="00D20D97"/>
    <w:rsid w:val="00D21640"/>
    <w:rsid w:val="00D23601"/>
    <w:rsid w:val="00D23E50"/>
    <w:rsid w:val="00D23FE6"/>
    <w:rsid w:val="00D26DC3"/>
    <w:rsid w:val="00D31E6E"/>
    <w:rsid w:val="00D32060"/>
    <w:rsid w:val="00D36F8E"/>
    <w:rsid w:val="00D4119B"/>
    <w:rsid w:val="00D413ED"/>
    <w:rsid w:val="00D421A8"/>
    <w:rsid w:val="00D43F7B"/>
    <w:rsid w:val="00D44482"/>
    <w:rsid w:val="00D4553C"/>
    <w:rsid w:val="00D457F5"/>
    <w:rsid w:val="00D45937"/>
    <w:rsid w:val="00D469D0"/>
    <w:rsid w:val="00D478EA"/>
    <w:rsid w:val="00D5208E"/>
    <w:rsid w:val="00D56692"/>
    <w:rsid w:val="00D62317"/>
    <w:rsid w:val="00D6325A"/>
    <w:rsid w:val="00D66C33"/>
    <w:rsid w:val="00D70A8E"/>
    <w:rsid w:val="00D728D9"/>
    <w:rsid w:val="00D760E1"/>
    <w:rsid w:val="00D77111"/>
    <w:rsid w:val="00D860C4"/>
    <w:rsid w:val="00D8612C"/>
    <w:rsid w:val="00D868CD"/>
    <w:rsid w:val="00D90FF0"/>
    <w:rsid w:val="00D91B8F"/>
    <w:rsid w:val="00D952DE"/>
    <w:rsid w:val="00DA0AB2"/>
    <w:rsid w:val="00DA0CBF"/>
    <w:rsid w:val="00DA179C"/>
    <w:rsid w:val="00DA44DF"/>
    <w:rsid w:val="00DA57A6"/>
    <w:rsid w:val="00DA5DFE"/>
    <w:rsid w:val="00DA65EB"/>
    <w:rsid w:val="00DB3F93"/>
    <w:rsid w:val="00DB416F"/>
    <w:rsid w:val="00DB5909"/>
    <w:rsid w:val="00DB6272"/>
    <w:rsid w:val="00DC0C7F"/>
    <w:rsid w:val="00DC1589"/>
    <w:rsid w:val="00DC1BC8"/>
    <w:rsid w:val="00DC1E6D"/>
    <w:rsid w:val="00DC353E"/>
    <w:rsid w:val="00DC3705"/>
    <w:rsid w:val="00DC498F"/>
    <w:rsid w:val="00DC6CD9"/>
    <w:rsid w:val="00DC6CE6"/>
    <w:rsid w:val="00DC74B0"/>
    <w:rsid w:val="00DC783E"/>
    <w:rsid w:val="00DC7D33"/>
    <w:rsid w:val="00DC7D39"/>
    <w:rsid w:val="00DD045F"/>
    <w:rsid w:val="00DD277E"/>
    <w:rsid w:val="00DD3AE5"/>
    <w:rsid w:val="00DD3C00"/>
    <w:rsid w:val="00DD6FF9"/>
    <w:rsid w:val="00DD7B5F"/>
    <w:rsid w:val="00DD7F85"/>
    <w:rsid w:val="00DE00BE"/>
    <w:rsid w:val="00DE16B0"/>
    <w:rsid w:val="00DE1972"/>
    <w:rsid w:val="00DE2770"/>
    <w:rsid w:val="00DE27B8"/>
    <w:rsid w:val="00DE2ED6"/>
    <w:rsid w:val="00DE4676"/>
    <w:rsid w:val="00DE4F89"/>
    <w:rsid w:val="00DE5B0C"/>
    <w:rsid w:val="00DF08F1"/>
    <w:rsid w:val="00DF157F"/>
    <w:rsid w:val="00DF278F"/>
    <w:rsid w:val="00DF2D45"/>
    <w:rsid w:val="00DF337A"/>
    <w:rsid w:val="00DF4336"/>
    <w:rsid w:val="00DF4809"/>
    <w:rsid w:val="00E04BF4"/>
    <w:rsid w:val="00E04D34"/>
    <w:rsid w:val="00E0534D"/>
    <w:rsid w:val="00E05BB8"/>
    <w:rsid w:val="00E10A80"/>
    <w:rsid w:val="00E1137F"/>
    <w:rsid w:val="00E135A5"/>
    <w:rsid w:val="00E13DE3"/>
    <w:rsid w:val="00E15E08"/>
    <w:rsid w:val="00E16660"/>
    <w:rsid w:val="00E1676C"/>
    <w:rsid w:val="00E16E31"/>
    <w:rsid w:val="00E216C4"/>
    <w:rsid w:val="00E22F55"/>
    <w:rsid w:val="00E23A6E"/>
    <w:rsid w:val="00E2711D"/>
    <w:rsid w:val="00E30143"/>
    <w:rsid w:val="00E301BE"/>
    <w:rsid w:val="00E31C9C"/>
    <w:rsid w:val="00E3257E"/>
    <w:rsid w:val="00E3465C"/>
    <w:rsid w:val="00E353A7"/>
    <w:rsid w:val="00E37AD4"/>
    <w:rsid w:val="00E41877"/>
    <w:rsid w:val="00E41B24"/>
    <w:rsid w:val="00E43C49"/>
    <w:rsid w:val="00E44CBD"/>
    <w:rsid w:val="00E4546D"/>
    <w:rsid w:val="00E454B7"/>
    <w:rsid w:val="00E461B2"/>
    <w:rsid w:val="00E50E33"/>
    <w:rsid w:val="00E50EFD"/>
    <w:rsid w:val="00E54860"/>
    <w:rsid w:val="00E6007D"/>
    <w:rsid w:val="00E62A9A"/>
    <w:rsid w:val="00E639E2"/>
    <w:rsid w:val="00E65324"/>
    <w:rsid w:val="00E66B4B"/>
    <w:rsid w:val="00E67BE4"/>
    <w:rsid w:val="00E67ED1"/>
    <w:rsid w:val="00E7116B"/>
    <w:rsid w:val="00E74D08"/>
    <w:rsid w:val="00E75534"/>
    <w:rsid w:val="00E75F83"/>
    <w:rsid w:val="00E77BE3"/>
    <w:rsid w:val="00E8075B"/>
    <w:rsid w:val="00E83EB4"/>
    <w:rsid w:val="00E85304"/>
    <w:rsid w:val="00E861F8"/>
    <w:rsid w:val="00E946E9"/>
    <w:rsid w:val="00E96421"/>
    <w:rsid w:val="00EA3D8E"/>
    <w:rsid w:val="00EA465A"/>
    <w:rsid w:val="00EA4A8B"/>
    <w:rsid w:val="00EA5503"/>
    <w:rsid w:val="00EA684D"/>
    <w:rsid w:val="00EB1EEA"/>
    <w:rsid w:val="00EB2546"/>
    <w:rsid w:val="00EB3E63"/>
    <w:rsid w:val="00EB4DD7"/>
    <w:rsid w:val="00EC55C0"/>
    <w:rsid w:val="00EC5B5E"/>
    <w:rsid w:val="00EC7BF5"/>
    <w:rsid w:val="00ED0D74"/>
    <w:rsid w:val="00ED184E"/>
    <w:rsid w:val="00ED319A"/>
    <w:rsid w:val="00ED4D04"/>
    <w:rsid w:val="00ED5260"/>
    <w:rsid w:val="00ED61F4"/>
    <w:rsid w:val="00ED722D"/>
    <w:rsid w:val="00ED7DA7"/>
    <w:rsid w:val="00EE0641"/>
    <w:rsid w:val="00EE0F3A"/>
    <w:rsid w:val="00EE309F"/>
    <w:rsid w:val="00EE7469"/>
    <w:rsid w:val="00EF069C"/>
    <w:rsid w:val="00EF1F48"/>
    <w:rsid w:val="00EF33DC"/>
    <w:rsid w:val="00EF788D"/>
    <w:rsid w:val="00F02B47"/>
    <w:rsid w:val="00F05A56"/>
    <w:rsid w:val="00F067A0"/>
    <w:rsid w:val="00F06A83"/>
    <w:rsid w:val="00F07206"/>
    <w:rsid w:val="00F1179D"/>
    <w:rsid w:val="00F11BB1"/>
    <w:rsid w:val="00F14D59"/>
    <w:rsid w:val="00F20138"/>
    <w:rsid w:val="00F20362"/>
    <w:rsid w:val="00F23D01"/>
    <w:rsid w:val="00F23D9F"/>
    <w:rsid w:val="00F271B6"/>
    <w:rsid w:val="00F312EB"/>
    <w:rsid w:val="00F366A2"/>
    <w:rsid w:val="00F36A3F"/>
    <w:rsid w:val="00F36A59"/>
    <w:rsid w:val="00F3731C"/>
    <w:rsid w:val="00F416B8"/>
    <w:rsid w:val="00F43C39"/>
    <w:rsid w:val="00F44467"/>
    <w:rsid w:val="00F45E79"/>
    <w:rsid w:val="00F474D8"/>
    <w:rsid w:val="00F50855"/>
    <w:rsid w:val="00F57B0F"/>
    <w:rsid w:val="00F647CC"/>
    <w:rsid w:val="00F64D8C"/>
    <w:rsid w:val="00F65F5D"/>
    <w:rsid w:val="00F70884"/>
    <w:rsid w:val="00F72DBA"/>
    <w:rsid w:val="00F73234"/>
    <w:rsid w:val="00F74074"/>
    <w:rsid w:val="00F7434B"/>
    <w:rsid w:val="00F75B76"/>
    <w:rsid w:val="00F75ED8"/>
    <w:rsid w:val="00F77C14"/>
    <w:rsid w:val="00F8091E"/>
    <w:rsid w:val="00F80BC3"/>
    <w:rsid w:val="00F8185B"/>
    <w:rsid w:val="00F82149"/>
    <w:rsid w:val="00F824EA"/>
    <w:rsid w:val="00F82D6F"/>
    <w:rsid w:val="00F83527"/>
    <w:rsid w:val="00F83C9B"/>
    <w:rsid w:val="00F83D77"/>
    <w:rsid w:val="00F83DD9"/>
    <w:rsid w:val="00F86556"/>
    <w:rsid w:val="00F92909"/>
    <w:rsid w:val="00F92BE2"/>
    <w:rsid w:val="00F94D86"/>
    <w:rsid w:val="00F94D94"/>
    <w:rsid w:val="00F96001"/>
    <w:rsid w:val="00FA096E"/>
    <w:rsid w:val="00FA3688"/>
    <w:rsid w:val="00FA3982"/>
    <w:rsid w:val="00FA3A2E"/>
    <w:rsid w:val="00FA576C"/>
    <w:rsid w:val="00FA6309"/>
    <w:rsid w:val="00FA7AE0"/>
    <w:rsid w:val="00FB1E33"/>
    <w:rsid w:val="00FB2516"/>
    <w:rsid w:val="00FB255B"/>
    <w:rsid w:val="00FB42DB"/>
    <w:rsid w:val="00FB5143"/>
    <w:rsid w:val="00FB554A"/>
    <w:rsid w:val="00FB6B09"/>
    <w:rsid w:val="00FC06A2"/>
    <w:rsid w:val="00FC0701"/>
    <w:rsid w:val="00FC2AFC"/>
    <w:rsid w:val="00FC2DE5"/>
    <w:rsid w:val="00FC3051"/>
    <w:rsid w:val="00FC7D9E"/>
    <w:rsid w:val="00FD17CF"/>
    <w:rsid w:val="00FD290B"/>
    <w:rsid w:val="00FD3B1E"/>
    <w:rsid w:val="00FD47BC"/>
    <w:rsid w:val="00FD4AF7"/>
    <w:rsid w:val="00FD5917"/>
    <w:rsid w:val="00FD6FF9"/>
    <w:rsid w:val="00FD77F9"/>
    <w:rsid w:val="00FE0607"/>
    <w:rsid w:val="00FE33B5"/>
    <w:rsid w:val="00FE39BD"/>
    <w:rsid w:val="00FE3AA7"/>
    <w:rsid w:val="00FE6B2A"/>
    <w:rsid w:val="00FF353A"/>
    <w:rsid w:val="00FF40B0"/>
    <w:rsid w:val="00FF500D"/>
    <w:rsid w:val="00FF6FE4"/>
    <w:rsid w:val="00FF7B2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5B4"/>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2A1B84"/>
    <w:pPr>
      <w:autoSpaceDE w:val="0"/>
      <w:autoSpaceDN w:val="0"/>
      <w:adjustRightInd w:val="0"/>
    </w:pPr>
    <w:rPr>
      <w:rFonts w:ascii="Arial" w:hAnsi="Arial" w:cs="Arial"/>
      <w:sz w:val="20"/>
      <w:szCs w:val="20"/>
      <w:lang w:eastAsia="en-US"/>
    </w:rPr>
  </w:style>
  <w:style w:type="paragraph" w:styleId="ListParagraph">
    <w:name w:val="List Paragraph"/>
    <w:basedOn w:val="Normal"/>
    <w:uiPriority w:val="99"/>
    <w:qFormat/>
    <w:rsid w:val="00DC6CD9"/>
    <w:pPr>
      <w:ind w:left="720"/>
      <w:contextualSpacing/>
    </w:pPr>
  </w:style>
  <w:style w:type="paragraph" w:styleId="BalloonText">
    <w:name w:val="Balloon Text"/>
    <w:basedOn w:val="Normal"/>
    <w:link w:val="BalloonTextChar"/>
    <w:uiPriority w:val="99"/>
    <w:semiHidden/>
    <w:rsid w:val="00DC6CD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6CD9"/>
    <w:rPr>
      <w:rFonts w:ascii="Tahoma" w:hAnsi="Tahoma" w:cs="Tahoma"/>
      <w:sz w:val="16"/>
      <w:szCs w:val="16"/>
      <w:lang w:eastAsia="ru-RU"/>
    </w:rPr>
  </w:style>
  <w:style w:type="table" w:styleId="TableGrid">
    <w:name w:val="Table Grid"/>
    <w:basedOn w:val="TableNormal"/>
    <w:uiPriority w:val="99"/>
    <w:locked/>
    <w:rsid w:val="00F312E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DefaultParagraphFont"/>
    <w:uiPriority w:val="99"/>
    <w:rsid w:val="00F312EB"/>
    <w:rPr>
      <w:rFonts w:cs="Times New Roman"/>
    </w:rPr>
  </w:style>
  <w:style w:type="character" w:customStyle="1" w:styleId="apple-converted-space">
    <w:name w:val="apple-converted-space"/>
    <w:basedOn w:val="DefaultParagraphFont"/>
    <w:uiPriority w:val="99"/>
    <w:rsid w:val="009929A8"/>
    <w:rPr>
      <w:rFonts w:cs="Times New Roman"/>
    </w:rPr>
  </w:style>
</w:styles>
</file>

<file path=word/webSettings.xml><?xml version="1.0" encoding="utf-8"?>
<w:webSettings xmlns:r="http://schemas.openxmlformats.org/officeDocument/2006/relationships" xmlns:w="http://schemas.openxmlformats.org/wordprocessingml/2006/main">
  <w:divs>
    <w:div w:id="1095247960">
      <w:marLeft w:val="0"/>
      <w:marRight w:val="0"/>
      <w:marTop w:val="0"/>
      <w:marBottom w:val="0"/>
      <w:divBdr>
        <w:top w:val="none" w:sz="0" w:space="0" w:color="auto"/>
        <w:left w:val="none" w:sz="0" w:space="0" w:color="auto"/>
        <w:bottom w:val="none" w:sz="0" w:space="0" w:color="auto"/>
        <w:right w:val="none" w:sz="0" w:space="0" w:color="auto"/>
      </w:divBdr>
      <w:divsChild>
        <w:div w:id="1095247952">
          <w:marLeft w:val="0"/>
          <w:marRight w:val="0"/>
          <w:marTop w:val="0"/>
          <w:marBottom w:val="0"/>
          <w:divBdr>
            <w:top w:val="none" w:sz="0" w:space="0" w:color="auto"/>
            <w:left w:val="none" w:sz="0" w:space="0" w:color="auto"/>
            <w:bottom w:val="none" w:sz="0" w:space="0" w:color="auto"/>
            <w:right w:val="none" w:sz="0" w:space="0" w:color="auto"/>
          </w:divBdr>
        </w:div>
        <w:div w:id="1095247957">
          <w:marLeft w:val="0"/>
          <w:marRight w:val="0"/>
          <w:marTop w:val="0"/>
          <w:marBottom w:val="0"/>
          <w:divBdr>
            <w:top w:val="none" w:sz="0" w:space="0" w:color="auto"/>
            <w:left w:val="none" w:sz="0" w:space="0" w:color="auto"/>
            <w:bottom w:val="none" w:sz="0" w:space="0" w:color="auto"/>
            <w:right w:val="none" w:sz="0" w:space="0" w:color="auto"/>
          </w:divBdr>
        </w:div>
      </w:divsChild>
    </w:div>
    <w:div w:id="1095247961">
      <w:marLeft w:val="0"/>
      <w:marRight w:val="0"/>
      <w:marTop w:val="0"/>
      <w:marBottom w:val="0"/>
      <w:divBdr>
        <w:top w:val="none" w:sz="0" w:space="0" w:color="auto"/>
        <w:left w:val="none" w:sz="0" w:space="0" w:color="auto"/>
        <w:bottom w:val="none" w:sz="0" w:space="0" w:color="auto"/>
        <w:right w:val="none" w:sz="0" w:space="0" w:color="auto"/>
      </w:divBdr>
      <w:divsChild>
        <w:div w:id="1095247953">
          <w:marLeft w:val="0"/>
          <w:marRight w:val="0"/>
          <w:marTop w:val="0"/>
          <w:marBottom w:val="0"/>
          <w:divBdr>
            <w:top w:val="none" w:sz="0" w:space="0" w:color="auto"/>
            <w:left w:val="none" w:sz="0" w:space="0" w:color="auto"/>
            <w:bottom w:val="none" w:sz="0" w:space="0" w:color="auto"/>
            <w:right w:val="none" w:sz="0" w:space="0" w:color="auto"/>
          </w:divBdr>
        </w:div>
        <w:div w:id="1095247954">
          <w:marLeft w:val="0"/>
          <w:marRight w:val="0"/>
          <w:marTop w:val="0"/>
          <w:marBottom w:val="0"/>
          <w:divBdr>
            <w:top w:val="none" w:sz="0" w:space="0" w:color="auto"/>
            <w:left w:val="none" w:sz="0" w:space="0" w:color="auto"/>
            <w:bottom w:val="none" w:sz="0" w:space="0" w:color="auto"/>
            <w:right w:val="none" w:sz="0" w:space="0" w:color="auto"/>
          </w:divBdr>
        </w:div>
        <w:div w:id="1095247969">
          <w:marLeft w:val="0"/>
          <w:marRight w:val="0"/>
          <w:marTop w:val="0"/>
          <w:marBottom w:val="0"/>
          <w:divBdr>
            <w:top w:val="none" w:sz="0" w:space="0" w:color="auto"/>
            <w:left w:val="none" w:sz="0" w:space="0" w:color="auto"/>
            <w:bottom w:val="none" w:sz="0" w:space="0" w:color="auto"/>
            <w:right w:val="none" w:sz="0" w:space="0" w:color="auto"/>
          </w:divBdr>
        </w:div>
      </w:divsChild>
    </w:div>
    <w:div w:id="1095247962">
      <w:marLeft w:val="0"/>
      <w:marRight w:val="0"/>
      <w:marTop w:val="0"/>
      <w:marBottom w:val="0"/>
      <w:divBdr>
        <w:top w:val="none" w:sz="0" w:space="0" w:color="auto"/>
        <w:left w:val="none" w:sz="0" w:space="0" w:color="auto"/>
        <w:bottom w:val="none" w:sz="0" w:space="0" w:color="auto"/>
        <w:right w:val="none" w:sz="0" w:space="0" w:color="auto"/>
      </w:divBdr>
      <w:divsChild>
        <w:div w:id="1095247955">
          <w:marLeft w:val="0"/>
          <w:marRight w:val="0"/>
          <w:marTop w:val="0"/>
          <w:marBottom w:val="0"/>
          <w:divBdr>
            <w:top w:val="none" w:sz="0" w:space="0" w:color="auto"/>
            <w:left w:val="none" w:sz="0" w:space="0" w:color="auto"/>
            <w:bottom w:val="none" w:sz="0" w:space="0" w:color="auto"/>
            <w:right w:val="none" w:sz="0" w:space="0" w:color="auto"/>
          </w:divBdr>
        </w:div>
        <w:div w:id="1095247959">
          <w:marLeft w:val="0"/>
          <w:marRight w:val="0"/>
          <w:marTop w:val="0"/>
          <w:marBottom w:val="0"/>
          <w:divBdr>
            <w:top w:val="none" w:sz="0" w:space="0" w:color="auto"/>
            <w:left w:val="none" w:sz="0" w:space="0" w:color="auto"/>
            <w:bottom w:val="none" w:sz="0" w:space="0" w:color="auto"/>
            <w:right w:val="none" w:sz="0" w:space="0" w:color="auto"/>
          </w:divBdr>
        </w:div>
      </w:divsChild>
    </w:div>
    <w:div w:id="1095247963">
      <w:marLeft w:val="0"/>
      <w:marRight w:val="0"/>
      <w:marTop w:val="0"/>
      <w:marBottom w:val="0"/>
      <w:divBdr>
        <w:top w:val="none" w:sz="0" w:space="0" w:color="auto"/>
        <w:left w:val="none" w:sz="0" w:space="0" w:color="auto"/>
        <w:bottom w:val="none" w:sz="0" w:space="0" w:color="auto"/>
        <w:right w:val="none" w:sz="0" w:space="0" w:color="auto"/>
      </w:divBdr>
      <w:divsChild>
        <w:div w:id="1095247966">
          <w:marLeft w:val="0"/>
          <w:marRight w:val="0"/>
          <w:marTop w:val="0"/>
          <w:marBottom w:val="0"/>
          <w:divBdr>
            <w:top w:val="none" w:sz="0" w:space="0" w:color="auto"/>
            <w:left w:val="none" w:sz="0" w:space="0" w:color="auto"/>
            <w:bottom w:val="none" w:sz="0" w:space="0" w:color="auto"/>
            <w:right w:val="none" w:sz="0" w:space="0" w:color="auto"/>
          </w:divBdr>
        </w:div>
        <w:div w:id="1095247967">
          <w:marLeft w:val="0"/>
          <w:marRight w:val="0"/>
          <w:marTop w:val="0"/>
          <w:marBottom w:val="0"/>
          <w:divBdr>
            <w:top w:val="none" w:sz="0" w:space="0" w:color="auto"/>
            <w:left w:val="none" w:sz="0" w:space="0" w:color="auto"/>
            <w:bottom w:val="none" w:sz="0" w:space="0" w:color="auto"/>
            <w:right w:val="none" w:sz="0" w:space="0" w:color="auto"/>
          </w:divBdr>
        </w:div>
        <w:div w:id="1095247970">
          <w:marLeft w:val="0"/>
          <w:marRight w:val="0"/>
          <w:marTop w:val="0"/>
          <w:marBottom w:val="0"/>
          <w:divBdr>
            <w:top w:val="none" w:sz="0" w:space="0" w:color="auto"/>
            <w:left w:val="none" w:sz="0" w:space="0" w:color="auto"/>
            <w:bottom w:val="none" w:sz="0" w:space="0" w:color="auto"/>
            <w:right w:val="none" w:sz="0" w:space="0" w:color="auto"/>
          </w:divBdr>
        </w:div>
      </w:divsChild>
    </w:div>
    <w:div w:id="1095247964">
      <w:marLeft w:val="0"/>
      <w:marRight w:val="0"/>
      <w:marTop w:val="0"/>
      <w:marBottom w:val="0"/>
      <w:divBdr>
        <w:top w:val="none" w:sz="0" w:space="0" w:color="auto"/>
        <w:left w:val="none" w:sz="0" w:space="0" w:color="auto"/>
        <w:bottom w:val="none" w:sz="0" w:space="0" w:color="auto"/>
        <w:right w:val="none" w:sz="0" w:space="0" w:color="auto"/>
      </w:divBdr>
      <w:divsChild>
        <w:div w:id="1095247956">
          <w:marLeft w:val="0"/>
          <w:marRight w:val="0"/>
          <w:marTop w:val="0"/>
          <w:marBottom w:val="0"/>
          <w:divBdr>
            <w:top w:val="none" w:sz="0" w:space="0" w:color="auto"/>
            <w:left w:val="none" w:sz="0" w:space="0" w:color="auto"/>
            <w:bottom w:val="none" w:sz="0" w:space="0" w:color="auto"/>
            <w:right w:val="none" w:sz="0" w:space="0" w:color="auto"/>
          </w:divBdr>
        </w:div>
        <w:div w:id="1095247968">
          <w:marLeft w:val="0"/>
          <w:marRight w:val="0"/>
          <w:marTop w:val="0"/>
          <w:marBottom w:val="0"/>
          <w:divBdr>
            <w:top w:val="none" w:sz="0" w:space="0" w:color="auto"/>
            <w:left w:val="none" w:sz="0" w:space="0" w:color="auto"/>
            <w:bottom w:val="none" w:sz="0" w:space="0" w:color="auto"/>
            <w:right w:val="none" w:sz="0" w:space="0" w:color="auto"/>
          </w:divBdr>
        </w:div>
      </w:divsChild>
    </w:div>
    <w:div w:id="1095247965">
      <w:marLeft w:val="0"/>
      <w:marRight w:val="0"/>
      <w:marTop w:val="0"/>
      <w:marBottom w:val="0"/>
      <w:divBdr>
        <w:top w:val="none" w:sz="0" w:space="0" w:color="auto"/>
        <w:left w:val="none" w:sz="0" w:space="0" w:color="auto"/>
        <w:bottom w:val="none" w:sz="0" w:space="0" w:color="auto"/>
        <w:right w:val="none" w:sz="0" w:space="0" w:color="auto"/>
      </w:divBdr>
      <w:divsChild>
        <w:div w:id="1095247951">
          <w:marLeft w:val="0"/>
          <w:marRight w:val="0"/>
          <w:marTop w:val="0"/>
          <w:marBottom w:val="0"/>
          <w:divBdr>
            <w:top w:val="none" w:sz="0" w:space="0" w:color="auto"/>
            <w:left w:val="none" w:sz="0" w:space="0" w:color="auto"/>
            <w:bottom w:val="none" w:sz="0" w:space="0" w:color="auto"/>
            <w:right w:val="none" w:sz="0" w:space="0" w:color="auto"/>
          </w:divBdr>
        </w:div>
        <w:div w:id="1095247958">
          <w:marLeft w:val="0"/>
          <w:marRight w:val="0"/>
          <w:marTop w:val="0"/>
          <w:marBottom w:val="0"/>
          <w:divBdr>
            <w:top w:val="none" w:sz="0" w:space="0" w:color="auto"/>
            <w:left w:val="none" w:sz="0" w:space="0" w:color="auto"/>
            <w:bottom w:val="none" w:sz="0" w:space="0" w:color="auto"/>
            <w:right w:val="none" w:sz="0" w:space="0" w:color="auto"/>
          </w:divBdr>
        </w:div>
        <w:div w:id="1095247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060311756238D9EEBBC670E968E79338FFF16FE620B5A1662323C7E70BZ7M" TargetMode="External"/><Relationship Id="rId13" Type="http://schemas.openxmlformats.org/officeDocument/2006/relationships/hyperlink" Target="consultantplus://offline/ref=BF060311756238D9EEBBC670E968E79338F8FD6AEC26B5A1662323C7E7B7FB678B01BB7DFE1FB33609Z8M" TargetMode="External"/><Relationship Id="rId18" Type="http://schemas.openxmlformats.org/officeDocument/2006/relationships/hyperlink" Target="consultantplus://offline/ref=BF060311756238D9EEBBC670E968E79338F8FD6AEC25B5A1662323C7E7B7FB678B01BB7DFE1FB33D09Z9M" TargetMode="External"/><Relationship Id="rId26" Type="http://schemas.openxmlformats.org/officeDocument/2006/relationships/hyperlink" Target="consultantplus://offline/ref=BF060311756238D9EEBBC670E968E79338F8FD6AEC25B5A1662323C7E7B7FB678B01BB7DFE1FB33D09ZFM" TargetMode="External"/><Relationship Id="rId3" Type="http://schemas.openxmlformats.org/officeDocument/2006/relationships/settings" Target="settings.xml"/><Relationship Id="rId21" Type="http://schemas.openxmlformats.org/officeDocument/2006/relationships/hyperlink" Target="consultantplus://offline/ref=BF060311756238D9EEBBC670E968E79338F8FD6AEC25B5A1662323C7E7B7FB678B01BB7DFE1FB33D09ZAM" TargetMode="External"/><Relationship Id="rId7" Type="http://schemas.openxmlformats.org/officeDocument/2006/relationships/hyperlink" Target="consultantplus://offline/ref=BF060311756238D9EEBBC670E968E7933BF4FE6CEF76E2A337762D0CZ2M" TargetMode="External"/><Relationship Id="rId12" Type="http://schemas.openxmlformats.org/officeDocument/2006/relationships/hyperlink" Target="consultantplus://offline/ref=BF060311756238D9EEBBC670E968E79338F8FD6AEC25B5A1662323C7E7B7FB678B01BB7DFE1FB33D09ZDM" TargetMode="External"/><Relationship Id="rId17" Type="http://schemas.openxmlformats.org/officeDocument/2006/relationships/hyperlink" Target="consultantplus://offline/ref=BF060311756238D9EEBBC670E968E79338F8FD6AEC25B5A1662323C7E7B7FB678B01BB7DFE1FB33D09ZAM" TargetMode="External"/><Relationship Id="rId25" Type="http://schemas.openxmlformats.org/officeDocument/2006/relationships/hyperlink" Target="consultantplus://offline/ref=BF060311756238D9EEBBC670E968E79338FEF86DE524B5A1662323C7E70BZ7M" TargetMode="External"/><Relationship Id="rId2" Type="http://schemas.openxmlformats.org/officeDocument/2006/relationships/styles" Target="styles.xml"/><Relationship Id="rId16" Type="http://schemas.openxmlformats.org/officeDocument/2006/relationships/hyperlink" Target="consultantplus://offline/ref=BF060311756238D9EEBBC670E968E79338F8FD6AEC25B5A1662323C7E7B7FB678B01BB7DFE1FB33D09ZCM" TargetMode="External"/><Relationship Id="rId20" Type="http://schemas.openxmlformats.org/officeDocument/2006/relationships/hyperlink" Target="consultantplus://offline/ref=BF060311756238D9EEBBC670E968E79338F8FD6AEC25B5A1662323C7E7B7FB678B01BB7DFE1FB33D09ZF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BF060311756238D9EEBBC670E968E79338FFF16FE620B5A1662323C7E7B7FB678B01BB7DFE1FB33C09ZBM" TargetMode="External"/><Relationship Id="rId11" Type="http://schemas.openxmlformats.org/officeDocument/2006/relationships/hyperlink" Target="consultantplus://offline/ref=BF060311756238D9EEBBC670E968E79338F8FD6AEC25B5A1662323C7E7B7FB678B01BB7DFE1FB33209Z8M" TargetMode="External"/><Relationship Id="rId24" Type="http://schemas.openxmlformats.org/officeDocument/2006/relationships/hyperlink" Target="consultantplus://offline/ref=BF060311756238D9EEBBC670E968E79338FEFE60E629B5A1662323C7E7B7FB678B01BB7DFE1FB33709ZEM" TargetMode="External"/><Relationship Id="rId5" Type="http://schemas.openxmlformats.org/officeDocument/2006/relationships/image" Target="media/image1.jpeg"/><Relationship Id="rId15" Type="http://schemas.openxmlformats.org/officeDocument/2006/relationships/hyperlink" Target="consultantplus://offline/ref=BF060311756238D9EEBBC670E968E79338F8FD6AEC25B5A1662323C7E7B7FB678B01BB7DFE1FB33C09Z8M" TargetMode="External"/><Relationship Id="rId23" Type="http://schemas.openxmlformats.org/officeDocument/2006/relationships/hyperlink" Target="consultantplus://offline/ref=BF060311756238D9EEBBC670E968E79338F8FD6AEC25B5A1662323C7E7B7FB678B01BB7DFE1FB33D09ZFM" TargetMode="External"/><Relationship Id="rId28" Type="http://schemas.openxmlformats.org/officeDocument/2006/relationships/fontTable" Target="fontTable.xml"/><Relationship Id="rId10" Type="http://schemas.openxmlformats.org/officeDocument/2006/relationships/hyperlink" Target="consultantplus://offline/ref=BF060311756238D9EEBBC670E968E79338F8FD6AEC26B5A1662323C7E7B7FB678B01BB7DFE1FB33609Z8M" TargetMode="External"/><Relationship Id="rId19" Type="http://schemas.openxmlformats.org/officeDocument/2006/relationships/hyperlink" Target="consultantplus://offline/ref=BF060311756238D9EEBBC670E968E79338F8FD6AEC25B5A1662323C7E7B7FB678B01BB7DFE1FB33D09Z8M" TargetMode="External"/><Relationship Id="rId4" Type="http://schemas.openxmlformats.org/officeDocument/2006/relationships/webSettings" Target="webSettings.xml"/><Relationship Id="rId9" Type="http://schemas.openxmlformats.org/officeDocument/2006/relationships/hyperlink" Target="consultantplus://offline/ref=BF060311756238D9EEBBC670E968E79338F8FD6EE421B5A1662323C7E7B7FB678B01BB7DFE1FB23C09Z9M" TargetMode="External"/><Relationship Id="rId14" Type="http://schemas.openxmlformats.org/officeDocument/2006/relationships/hyperlink" Target="consultantplus://offline/ref=BF060311756238D9EEBBC670E968E79338F8FD6AEC26B5A1662323C7E7B7FB678B01BB7DFE1FB33609Z8M" TargetMode="External"/><Relationship Id="rId22" Type="http://schemas.openxmlformats.org/officeDocument/2006/relationships/hyperlink" Target="consultantplus://offline/ref=BF060311756238D9EEBBC670E968E79338F8FD6AEC25B5A1662323C7E7B7FB678B01BB7DFE1FB33D09ZAM" TargetMode="External"/><Relationship Id="rId27" Type="http://schemas.openxmlformats.org/officeDocument/2006/relationships/hyperlink" Target="consultantplus://offline/ref=BF060311756238D9EEBBC670E968E79338F8FD6AEC25B5A1662323C7E7B7FB678B01BB7DFE1FB33209Z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46</TotalTime>
  <Pages>14</Pages>
  <Words>5408</Words>
  <Characters>30826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dc:creator>
  <cp:keywords/>
  <dc:description/>
  <cp:lastModifiedBy>Валентина</cp:lastModifiedBy>
  <cp:revision>30</cp:revision>
  <cp:lastPrinted>2013-04-22T11:23:00Z</cp:lastPrinted>
  <dcterms:created xsi:type="dcterms:W3CDTF">2014-09-18T11:50:00Z</dcterms:created>
  <dcterms:modified xsi:type="dcterms:W3CDTF">2015-01-21T09:02:00Z</dcterms:modified>
</cp:coreProperties>
</file>